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88E28" w14:textId="77777777" w:rsidR="00282F2C" w:rsidRDefault="00282F2C" w:rsidP="00282F2C">
      <w:pPr>
        <w:rPr>
          <w:rFonts w:ascii="Verdana" w:hAnsi="Verdana"/>
          <w:b/>
          <w:bCs/>
          <w:sz w:val="28"/>
          <w:szCs w:val="28"/>
          <w:u w:val="single"/>
          <w:lang w:val="en-GB"/>
        </w:rPr>
      </w:pPr>
    </w:p>
    <w:p w14:paraId="3D326348" w14:textId="77777777" w:rsidR="00282F2C" w:rsidRDefault="00282F2C" w:rsidP="00282F2C">
      <w:pPr>
        <w:rPr>
          <w:rFonts w:ascii="Verdana" w:hAnsi="Verdana"/>
          <w:b/>
          <w:bCs/>
          <w:sz w:val="28"/>
          <w:szCs w:val="28"/>
          <w:u w:val="single"/>
          <w:lang w:val="en-GB"/>
        </w:rPr>
      </w:pPr>
    </w:p>
    <w:p w14:paraId="51179753" w14:textId="77777777" w:rsidR="00282F2C" w:rsidRDefault="00282F2C" w:rsidP="00282F2C">
      <w:pPr>
        <w:rPr>
          <w:rFonts w:ascii="Verdana" w:hAnsi="Verdana"/>
          <w:b/>
          <w:bCs/>
          <w:sz w:val="28"/>
          <w:szCs w:val="28"/>
          <w:u w:val="single"/>
          <w:lang w:val="en-GB"/>
        </w:rPr>
      </w:pPr>
    </w:p>
    <w:p w14:paraId="111520A6" w14:textId="77777777" w:rsidR="00282F2C" w:rsidRDefault="00282F2C" w:rsidP="00282F2C">
      <w:pPr>
        <w:rPr>
          <w:rFonts w:ascii="Verdana" w:hAnsi="Verdana"/>
          <w:b/>
          <w:bCs/>
          <w:sz w:val="28"/>
          <w:szCs w:val="28"/>
          <w:u w:val="single"/>
          <w:lang w:val="en-GB"/>
        </w:rPr>
      </w:pPr>
    </w:p>
    <w:p w14:paraId="72923D72" w14:textId="77777777" w:rsidR="00282F2C" w:rsidRDefault="00282F2C" w:rsidP="00282F2C">
      <w:pPr>
        <w:rPr>
          <w:rFonts w:ascii="Verdana" w:hAnsi="Verdana"/>
          <w:b/>
          <w:bCs/>
          <w:sz w:val="28"/>
          <w:szCs w:val="28"/>
          <w:u w:val="single"/>
          <w:lang w:val="en-GB"/>
        </w:rPr>
      </w:pPr>
    </w:p>
    <w:p w14:paraId="6F4C20A4" w14:textId="77777777" w:rsidR="00282F2C" w:rsidRDefault="00282F2C" w:rsidP="00282F2C">
      <w:pPr>
        <w:rPr>
          <w:rFonts w:ascii="Verdana" w:hAnsi="Verdana"/>
          <w:b/>
          <w:bCs/>
          <w:sz w:val="28"/>
          <w:szCs w:val="28"/>
          <w:u w:val="single"/>
          <w:lang w:val="en-GB"/>
        </w:rPr>
      </w:pPr>
    </w:p>
    <w:p w14:paraId="568D38E0" w14:textId="77777777" w:rsidR="00282F2C" w:rsidRDefault="00282F2C" w:rsidP="00282F2C">
      <w:pPr>
        <w:rPr>
          <w:rFonts w:ascii="Verdana" w:hAnsi="Verdana"/>
          <w:b/>
          <w:bCs/>
          <w:sz w:val="28"/>
          <w:szCs w:val="28"/>
          <w:u w:val="single"/>
          <w:lang w:val="en-GB"/>
        </w:rPr>
      </w:pPr>
    </w:p>
    <w:p w14:paraId="02CBC89D" w14:textId="77777777" w:rsidR="00282F2C" w:rsidRPr="00282F2C" w:rsidRDefault="00282F2C" w:rsidP="00282F2C">
      <w:pPr>
        <w:rPr>
          <w:rFonts w:ascii="VIA Type Office" w:hAnsi="VIA Type Office"/>
          <w:b/>
          <w:bCs/>
          <w:sz w:val="22"/>
          <w:szCs w:val="22"/>
          <w:u w:val="single"/>
          <w:lang w:val="en-GB"/>
        </w:rPr>
      </w:pPr>
      <w:r w:rsidRPr="00282F2C">
        <w:rPr>
          <w:rFonts w:ascii="VIA Type Office" w:hAnsi="VIA Type Office"/>
          <w:b/>
          <w:bCs/>
          <w:sz w:val="22"/>
          <w:szCs w:val="22"/>
          <w:u w:val="single"/>
          <w:lang w:val="en-GB"/>
        </w:rPr>
        <w:t xml:space="preserve">How to </w:t>
      </w:r>
      <w:r w:rsidR="0065019A">
        <w:rPr>
          <w:rFonts w:ascii="VIA Type Office" w:hAnsi="VIA Type Office"/>
          <w:b/>
          <w:bCs/>
          <w:sz w:val="22"/>
          <w:szCs w:val="22"/>
          <w:u w:val="single"/>
          <w:lang w:val="en-GB"/>
        </w:rPr>
        <w:t>travel to Viborg</w:t>
      </w:r>
    </w:p>
    <w:p w14:paraId="5EDBDD57" w14:textId="77777777" w:rsidR="00282F2C" w:rsidRPr="00282F2C" w:rsidRDefault="00282F2C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</w:p>
    <w:p w14:paraId="33C73630" w14:textId="77777777" w:rsidR="00282F2C" w:rsidRPr="00282F2C" w:rsidRDefault="00282F2C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  <w:r w:rsidRPr="00282F2C">
        <w:rPr>
          <w:rFonts w:ascii="VIA Type Office" w:hAnsi="VIA Type Office"/>
          <w:b/>
          <w:sz w:val="22"/>
          <w:szCs w:val="22"/>
          <w:u w:val="single"/>
          <w:lang w:val="en-GB"/>
        </w:rPr>
        <w:t>By Air:</w:t>
      </w:r>
    </w:p>
    <w:p w14:paraId="7C76A946" w14:textId="77777777" w:rsidR="00282F2C" w:rsidRPr="00282F2C" w:rsidRDefault="00282F2C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</w:p>
    <w:p w14:paraId="04123E59" w14:textId="77777777" w:rsidR="00282F2C" w:rsidRPr="00282F2C" w:rsidRDefault="00282F2C" w:rsidP="00282F2C">
      <w:pPr>
        <w:rPr>
          <w:rFonts w:ascii="VIA Type Office" w:hAnsi="VIA Type Office"/>
          <w:sz w:val="22"/>
          <w:szCs w:val="22"/>
          <w:lang w:val="en-GB"/>
        </w:rPr>
      </w:pPr>
      <w:r w:rsidRPr="00282F2C">
        <w:rPr>
          <w:rFonts w:ascii="VIA Type Office" w:hAnsi="VIA Type Office"/>
          <w:b/>
          <w:sz w:val="22"/>
          <w:szCs w:val="22"/>
          <w:lang w:val="en-GB"/>
        </w:rPr>
        <w:t>Aarhus Airport</w:t>
      </w:r>
      <w:r w:rsidRPr="00282F2C">
        <w:rPr>
          <w:rFonts w:ascii="VIA Type Office" w:hAnsi="VIA Type Office"/>
          <w:sz w:val="22"/>
          <w:szCs w:val="22"/>
          <w:lang w:val="en-GB"/>
        </w:rPr>
        <w:t>, if you arrive to Aarhus airport you must take a bus from the airport to the centre of Aarhus (</w:t>
      </w:r>
      <w:hyperlink r:id="rId11" w:history="1">
        <w:r w:rsidR="00EF346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https://www.midttrafik.dk/korepla</w:t>
        </w:r>
        <w:r w:rsidR="00EF346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ner/lu</w:t>
        </w:r>
        <w:r w:rsidR="00EF346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fthavnsbusser/aarhus-airport/</w:t>
        </w:r>
      </w:hyperlink>
      <w:r w:rsidR="00EF346C">
        <w:rPr>
          <w:rFonts w:ascii="VIA Type Office" w:hAnsi="VIA Type Office"/>
          <w:sz w:val="22"/>
          <w:szCs w:val="22"/>
          <w:lang w:val="en-GB"/>
        </w:rPr>
        <w:t xml:space="preserve">) </w:t>
      </w:r>
      <w:r w:rsidRPr="00282F2C">
        <w:rPr>
          <w:rFonts w:ascii="VIA Type Office" w:hAnsi="VIA Type Office"/>
          <w:sz w:val="22"/>
          <w:szCs w:val="22"/>
          <w:lang w:val="en-GB"/>
        </w:rPr>
        <w:t xml:space="preserve"> and then the train from Aarhus to Viborg.</w:t>
      </w:r>
    </w:p>
    <w:p w14:paraId="4AEE967A" w14:textId="77777777" w:rsidR="00282F2C" w:rsidRPr="00282F2C" w:rsidRDefault="00282F2C" w:rsidP="00282F2C">
      <w:pPr>
        <w:rPr>
          <w:rFonts w:ascii="VIA Type Office" w:hAnsi="VIA Type Office"/>
          <w:sz w:val="22"/>
          <w:szCs w:val="22"/>
          <w:lang w:val="en-GB"/>
        </w:rPr>
      </w:pPr>
    </w:p>
    <w:p w14:paraId="3E0F9E5D" w14:textId="77777777" w:rsidR="00836555" w:rsidRDefault="00282F2C" w:rsidP="00282F2C">
      <w:pPr>
        <w:rPr>
          <w:rFonts w:ascii="VIA Type Office" w:hAnsi="VIA Type Office"/>
          <w:b/>
          <w:sz w:val="22"/>
          <w:szCs w:val="22"/>
          <w:lang w:val="en-GB"/>
        </w:rPr>
      </w:pPr>
      <w:r w:rsidRPr="00282F2C">
        <w:rPr>
          <w:rFonts w:ascii="VIA Type Office" w:hAnsi="VIA Type Office"/>
          <w:b/>
          <w:sz w:val="22"/>
          <w:szCs w:val="22"/>
          <w:lang w:val="en-GB"/>
        </w:rPr>
        <w:t>Billund Airport</w:t>
      </w:r>
      <w:r w:rsidR="00836555">
        <w:rPr>
          <w:rFonts w:ascii="VIA Type Office" w:hAnsi="VIA Type Office"/>
          <w:b/>
          <w:sz w:val="22"/>
          <w:szCs w:val="22"/>
          <w:lang w:val="en-GB"/>
        </w:rPr>
        <w:t xml:space="preserve">, 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if you arrive to </w:t>
      </w:r>
      <w:r w:rsidR="00836555">
        <w:rPr>
          <w:rFonts w:ascii="VIA Type Office" w:hAnsi="VIA Type Office"/>
          <w:sz w:val="22"/>
          <w:szCs w:val="22"/>
          <w:lang w:val="en-GB"/>
        </w:rPr>
        <w:t>Billund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 airport you must take a bus from the airport to the centre of Aarhus </w:t>
      </w:r>
      <w:r w:rsidR="00836555" w:rsidRPr="00836555">
        <w:rPr>
          <w:rFonts w:ascii="VIA Type Office" w:hAnsi="VIA Type Office"/>
          <w:sz w:val="22"/>
          <w:szCs w:val="22"/>
          <w:lang w:val="en-GB"/>
        </w:rPr>
        <w:t>(</w:t>
      </w:r>
      <w:hyperlink r:id="rId12" w:history="1">
        <w:r w:rsidR="00836555" w:rsidRPr="00836555">
          <w:rPr>
            <w:rStyle w:val="Hyperlink"/>
            <w:rFonts w:ascii="VIA Type Office" w:hAnsi="VIA Type Office"/>
            <w:sz w:val="22"/>
            <w:szCs w:val="22"/>
            <w:lang w:val="en-US"/>
          </w:rPr>
          <w:t>http://www.bll.dk/til-lu</w:t>
        </w:r>
        <w:r w:rsidR="00836555" w:rsidRPr="00836555">
          <w:rPr>
            <w:rStyle w:val="Hyperlink"/>
            <w:rFonts w:ascii="VIA Type Office" w:hAnsi="VIA Type Office"/>
            <w:sz w:val="22"/>
            <w:szCs w:val="22"/>
            <w:lang w:val="en-US"/>
          </w:rPr>
          <w:t>fthavne</w:t>
        </w:r>
        <w:r w:rsidR="00836555" w:rsidRPr="00836555">
          <w:rPr>
            <w:rStyle w:val="Hyperlink"/>
            <w:rFonts w:ascii="VIA Type Office" w:hAnsi="VIA Type Office"/>
            <w:sz w:val="22"/>
            <w:szCs w:val="22"/>
            <w:lang w:val="en-US"/>
          </w:rPr>
          <w:t>n/busser</w:t>
        </w:r>
      </w:hyperlink>
      <w:r w:rsidR="00836555" w:rsidRPr="00836555">
        <w:rPr>
          <w:lang w:val="en-US"/>
        </w:rPr>
        <w:t>)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 and then the train from Aarhus to Viborg.</w:t>
      </w:r>
    </w:p>
    <w:p w14:paraId="783B19AB" w14:textId="77777777" w:rsidR="00836555" w:rsidRDefault="00836555" w:rsidP="00282F2C">
      <w:pPr>
        <w:rPr>
          <w:rFonts w:ascii="VIA Type Office" w:hAnsi="VIA Type Office"/>
          <w:b/>
          <w:sz w:val="22"/>
          <w:szCs w:val="22"/>
          <w:lang w:val="en-GB"/>
        </w:rPr>
      </w:pPr>
    </w:p>
    <w:p w14:paraId="0E54A4B1" w14:textId="77777777" w:rsidR="00836555" w:rsidRPr="00282F2C" w:rsidRDefault="00282F2C" w:rsidP="00836555">
      <w:pPr>
        <w:rPr>
          <w:rFonts w:ascii="VIA Type Office" w:hAnsi="VIA Type Office"/>
          <w:sz w:val="22"/>
          <w:szCs w:val="22"/>
          <w:lang w:val="en-GB"/>
        </w:rPr>
      </w:pPr>
      <w:r w:rsidRPr="00282F2C">
        <w:rPr>
          <w:rFonts w:ascii="VIA Type Office" w:hAnsi="VIA Type Office"/>
          <w:b/>
          <w:sz w:val="22"/>
          <w:szCs w:val="22"/>
          <w:lang w:val="en-GB"/>
        </w:rPr>
        <w:t>Ålborg Airport</w:t>
      </w:r>
      <w:r w:rsidRPr="00282F2C">
        <w:rPr>
          <w:rFonts w:ascii="VIA Type Office" w:hAnsi="VIA Type Office"/>
          <w:sz w:val="22"/>
          <w:szCs w:val="22"/>
          <w:lang w:val="en-GB"/>
        </w:rPr>
        <w:t xml:space="preserve">, 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if you arrive to </w:t>
      </w:r>
      <w:r w:rsidR="00836555">
        <w:rPr>
          <w:rFonts w:ascii="VIA Type Office" w:hAnsi="VIA Type Office"/>
          <w:sz w:val="22"/>
          <w:szCs w:val="22"/>
          <w:lang w:val="en-GB"/>
        </w:rPr>
        <w:t>Ålborg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 airport you must take a bus from the airport to the centre of </w:t>
      </w:r>
      <w:r w:rsidR="00836555">
        <w:rPr>
          <w:rFonts w:ascii="VIA Type Office" w:hAnsi="VIA Type Office"/>
          <w:sz w:val="22"/>
          <w:szCs w:val="22"/>
          <w:lang w:val="en-GB"/>
        </w:rPr>
        <w:t>Ålborg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 </w:t>
      </w:r>
      <w:r w:rsidR="00836555" w:rsidRPr="00836555">
        <w:rPr>
          <w:rFonts w:ascii="VIA Type Office" w:hAnsi="VIA Type Office"/>
          <w:sz w:val="22"/>
          <w:szCs w:val="22"/>
          <w:lang w:val="en-GB"/>
        </w:rPr>
        <w:t>(</w:t>
      </w:r>
      <w:hyperlink r:id="rId13" w:history="1">
        <w:r w:rsidR="008805B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https://www.aal.dk/practic</w:t>
        </w:r>
        <w:r w:rsidR="008805B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al/</w:t>
        </w:r>
        <w:r w:rsidR="008805B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bus-and-train</w:t>
        </w:r>
      </w:hyperlink>
      <w:r w:rsidR="00836555" w:rsidRPr="00836555">
        <w:rPr>
          <w:rFonts w:ascii="VIA Type Office" w:hAnsi="VIA Type Office"/>
          <w:sz w:val="22"/>
          <w:szCs w:val="22"/>
          <w:lang w:val="en-US"/>
        </w:rPr>
        <w:t>)</w:t>
      </w:r>
      <w:r w:rsidR="008805BC">
        <w:rPr>
          <w:rFonts w:ascii="VIA Type Office" w:hAnsi="VIA Type Office"/>
          <w:sz w:val="22"/>
          <w:szCs w:val="22"/>
          <w:lang w:val="en-US"/>
        </w:rPr>
        <w:t xml:space="preserve"> 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and then the </w:t>
      </w:r>
      <w:r w:rsidR="00836555">
        <w:rPr>
          <w:rFonts w:ascii="VIA Type Office" w:hAnsi="VIA Type Office"/>
          <w:sz w:val="22"/>
          <w:szCs w:val="22"/>
          <w:lang w:val="en-GB"/>
        </w:rPr>
        <w:t>bus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 from </w:t>
      </w:r>
      <w:r w:rsidR="00836555">
        <w:rPr>
          <w:rFonts w:ascii="VIA Type Office" w:hAnsi="VIA Type Office"/>
          <w:sz w:val="22"/>
          <w:szCs w:val="22"/>
          <w:lang w:val="en-GB"/>
        </w:rPr>
        <w:t>Ålborg</w:t>
      </w:r>
      <w:r w:rsidR="00836555" w:rsidRPr="00282F2C">
        <w:rPr>
          <w:rFonts w:ascii="VIA Type Office" w:hAnsi="VIA Type Office"/>
          <w:sz w:val="22"/>
          <w:szCs w:val="22"/>
          <w:lang w:val="en-GB"/>
        </w:rPr>
        <w:t xml:space="preserve"> to Viborg</w:t>
      </w:r>
      <w:r w:rsidR="00836555">
        <w:rPr>
          <w:rFonts w:ascii="VIA Type Office" w:hAnsi="VIA Type Office"/>
          <w:sz w:val="22"/>
          <w:szCs w:val="22"/>
          <w:lang w:val="en-GB"/>
        </w:rPr>
        <w:t xml:space="preserve"> (</w:t>
      </w:r>
      <w:hyperlink r:id="rId14" w:history="1">
        <w:r w:rsidR="00EF346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https://www.midttrafik.dk/koereplan</w:t>
        </w:r>
        <w:r w:rsidR="00EF346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er</w:t>
        </w:r>
        <w:r w:rsidR="00EF346C" w:rsidRPr="00854E22">
          <w:rPr>
            <w:rStyle w:val="Hyperlink"/>
            <w:rFonts w:ascii="VIA Type Office" w:hAnsi="VIA Type Office"/>
            <w:sz w:val="22"/>
            <w:szCs w:val="22"/>
            <w:lang w:val="en-GB"/>
          </w:rPr>
          <w:t>/x-busser/koereplaner/x-busser-der-koerer-i-midttrafiks-omraade/960x-silkeborg-viborg-aalborg/koereplan</w:t>
        </w:r>
      </w:hyperlink>
      <w:r w:rsidR="00EF346C">
        <w:rPr>
          <w:rStyle w:val="Hyperlink"/>
          <w:rFonts w:ascii="VIA Type Office" w:hAnsi="VIA Type Office"/>
          <w:sz w:val="22"/>
          <w:szCs w:val="22"/>
          <w:lang w:val="en-GB"/>
        </w:rPr>
        <w:t xml:space="preserve">) </w:t>
      </w:r>
      <w:r w:rsidR="00836555">
        <w:rPr>
          <w:rFonts w:ascii="VIA Type Office" w:hAnsi="VIA Type Office"/>
          <w:sz w:val="22"/>
          <w:szCs w:val="22"/>
          <w:lang w:val="en-GB"/>
        </w:rPr>
        <w:t xml:space="preserve">. </w:t>
      </w:r>
    </w:p>
    <w:p w14:paraId="603EDF9C" w14:textId="77777777" w:rsidR="00836555" w:rsidRDefault="00836555" w:rsidP="00836555">
      <w:pPr>
        <w:rPr>
          <w:rFonts w:ascii="VIA Type Office" w:hAnsi="VIA Type Office"/>
          <w:b/>
          <w:sz w:val="22"/>
          <w:szCs w:val="22"/>
          <w:lang w:val="en-GB"/>
        </w:rPr>
      </w:pPr>
    </w:p>
    <w:p w14:paraId="67153E2F" w14:textId="77777777" w:rsidR="000F6CDA" w:rsidRDefault="000F6CDA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</w:p>
    <w:p w14:paraId="34FF7B19" w14:textId="77777777" w:rsidR="000F6CDA" w:rsidRDefault="000F6CDA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</w:p>
    <w:p w14:paraId="482248BF" w14:textId="77777777" w:rsidR="00282F2C" w:rsidRDefault="0087192B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  <w:r>
        <w:rPr>
          <w:rFonts w:ascii="VIA Type Office" w:hAnsi="VIA Type Office"/>
          <w:b/>
          <w:sz w:val="22"/>
          <w:szCs w:val="22"/>
          <w:u w:val="single"/>
          <w:lang w:val="en-GB"/>
        </w:rPr>
        <w:t xml:space="preserve">By bus </w:t>
      </w:r>
      <w:r w:rsidR="009F3391">
        <w:rPr>
          <w:rFonts w:ascii="VIA Type Office" w:hAnsi="VIA Type Office"/>
          <w:b/>
          <w:sz w:val="22"/>
          <w:szCs w:val="22"/>
          <w:u w:val="single"/>
          <w:lang w:val="en-GB"/>
        </w:rPr>
        <w:t>from Copenhagen</w:t>
      </w:r>
      <w:r w:rsidR="0065019A">
        <w:rPr>
          <w:rFonts w:ascii="VIA Type Office" w:hAnsi="VIA Type Office"/>
          <w:b/>
          <w:sz w:val="22"/>
          <w:szCs w:val="22"/>
          <w:u w:val="single"/>
          <w:lang w:val="en-GB"/>
        </w:rPr>
        <w:t xml:space="preserve"> to Viborg</w:t>
      </w:r>
      <w:r w:rsidR="00282F2C" w:rsidRPr="00282F2C">
        <w:rPr>
          <w:rFonts w:ascii="VIA Type Office" w:hAnsi="VIA Type Office"/>
          <w:b/>
          <w:sz w:val="22"/>
          <w:szCs w:val="22"/>
          <w:u w:val="single"/>
          <w:lang w:val="en-GB"/>
        </w:rPr>
        <w:t>:</w:t>
      </w:r>
    </w:p>
    <w:p w14:paraId="664D98FB" w14:textId="77777777" w:rsidR="009F3391" w:rsidRDefault="009F3391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</w:p>
    <w:p w14:paraId="49F2CDF8" w14:textId="77777777" w:rsidR="00282F2C" w:rsidRDefault="00C3229F" w:rsidP="00282F2C">
      <w:pPr>
        <w:rPr>
          <w:rFonts w:ascii="VIA Type Office" w:hAnsi="VIA Type Office"/>
          <w:sz w:val="22"/>
          <w:szCs w:val="22"/>
          <w:lang w:val="en-GB"/>
        </w:rPr>
      </w:pPr>
      <w:proofErr w:type="spellStart"/>
      <w:r>
        <w:rPr>
          <w:rFonts w:ascii="VIA Type Office" w:hAnsi="VIA Type Office"/>
          <w:b/>
          <w:sz w:val="22"/>
          <w:szCs w:val="22"/>
          <w:lang w:val="en-GB"/>
        </w:rPr>
        <w:t>Flixbus</w:t>
      </w:r>
      <w:proofErr w:type="spellEnd"/>
      <w:r w:rsidR="009F3391" w:rsidRPr="009F3391">
        <w:rPr>
          <w:rFonts w:ascii="VIA Type Office" w:hAnsi="VIA Type Office"/>
          <w:sz w:val="22"/>
          <w:szCs w:val="22"/>
          <w:lang w:val="en-GB"/>
        </w:rPr>
        <w:t xml:space="preserve">, </w:t>
      </w:r>
      <w:hyperlink r:id="rId15" w:history="1">
        <w:proofErr w:type="spellStart"/>
        <w:r w:rsidRPr="00E96DF5">
          <w:rPr>
            <w:rStyle w:val="Hyperlink"/>
            <w:rFonts w:ascii="VIA Type Office" w:hAnsi="VIA Type Office"/>
            <w:b/>
            <w:sz w:val="22"/>
            <w:szCs w:val="22"/>
            <w:lang w:val="en-GB"/>
          </w:rPr>
          <w:t>Fli</w:t>
        </w:r>
        <w:bookmarkStart w:id="0" w:name="_GoBack"/>
        <w:bookmarkEnd w:id="0"/>
        <w:r w:rsidRPr="00E96DF5">
          <w:rPr>
            <w:rStyle w:val="Hyperlink"/>
            <w:rFonts w:ascii="VIA Type Office" w:hAnsi="VIA Type Office"/>
            <w:b/>
            <w:sz w:val="22"/>
            <w:szCs w:val="22"/>
            <w:lang w:val="en-GB"/>
          </w:rPr>
          <w:t>xbus</w:t>
        </w:r>
        <w:proofErr w:type="spellEnd"/>
      </w:hyperlink>
      <w:r>
        <w:rPr>
          <w:rFonts w:ascii="VIA Type Office" w:hAnsi="VIA Type Office"/>
          <w:sz w:val="22"/>
          <w:szCs w:val="22"/>
          <w:lang w:val="en-GB"/>
        </w:rPr>
        <w:t xml:space="preserve"> </w:t>
      </w:r>
    </w:p>
    <w:p w14:paraId="02D47572" w14:textId="77777777" w:rsidR="003D3CF9" w:rsidRDefault="003D3CF9" w:rsidP="00282F2C">
      <w:pPr>
        <w:rPr>
          <w:rFonts w:ascii="VIA Type Office" w:hAnsi="VIA Type Office"/>
          <w:b/>
          <w:sz w:val="22"/>
          <w:szCs w:val="22"/>
          <w:lang w:val="en-GB"/>
        </w:rPr>
      </w:pPr>
    </w:p>
    <w:p w14:paraId="2BAA3B6E" w14:textId="77777777" w:rsidR="003D3CF9" w:rsidRPr="003D3CF9" w:rsidRDefault="003D3CF9" w:rsidP="00282F2C">
      <w:pPr>
        <w:rPr>
          <w:rFonts w:ascii="VIA Type Office" w:hAnsi="VIA Type Office"/>
          <w:sz w:val="22"/>
          <w:szCs w:val="22"/>
          <w:lang w:val="en-GB"/>
        </w:rPr>
      </w:pPr>
      <w:proofErr w:type="spellStart"/>
      <w:r>
        <w:rPr>
          <w:rFonts w:ascii="VIA Type Office" w:hAnsi="VIA Type Office"/>
          <w:b/>
          <w:sz w:val="22"/>
          <w:szCs w:val="22"/>
          <w:lang w:val="en-GB"/>
        </w:rPr>
        <w:t>Kombardo</w:t>
      </w:r>
      <w:proofErr w:type="spellEnd"/>
      <w:r>
        <w:rPr>
          <w:rFonts w:ascii="VIA Type Office" w:hAnsi="VIA Type Office"/>
          <w:b/>
          <w:sz w:val="22"/>
          <w:szCs w:val="22"/>
          <w:lang w:val="en-GB"/>
        </w:rPr>
        <w:t xml:space="preserve">: </w:t>
      </w:r>
      <w:hyperlink r:id="rId16" w:history="1">
        <w:proofErr w:type="spellStart"/>
        <w:r w:rsidR="00E96DF5" w:rsidRPr="00E96DF5">
          <w:rPr>
            <w:rStyle w:val="Hyperlink"/>
            <w:rFonts w:ascii="VIA Type Office" w:hAnsi="VIA Type Office"/>
            <w:b/>
            <w:sz w:val="22"/>
            <w:szCs w:val="22"/>
            <w:lang w:val="en-GB"/>
          </w:rPr>
          <w:t>Komba</w:t>
        </w:r>
        <w:r w:rsidR="00E96DF5" w:rsidRPr="00E96DF5">
          <w:rPr>
            <w:rStyle w:val="Hyperlink"/>
            <w:rFonts w:ascii="VIA Type Office" w:hAnsi="VIA Type Office"/>
            <w:b/>
            <w:sz w:val="22"/>
            <w:szCs w:val="22"/>
            <w:lang w:val="en-GB"/>
          </w:rPr>
          <w:t>rdo</w:t>
        </w:r>
        <w:proofErr w:type="spellEnd"/>
      </w:hyperlink>
    </w:p>
    <w:p w14:paraId="3CB6BA76" w14:textId="77777777" w:rsidR="00282F2C" w:rsidRPr="00282F2C" w:rsidRDefault="00282F2C" w:rsidP="00282F2C">
      <w:pPr>
        <w:rPr>
          <w:rFonts w:ascii="VIA Type Office" w:hAnsi="VIA Type Office"/>
          <w:sz w:val="22"/>
          <w:szCs w:val="22"/>
          <w:lang w:val="en-GB"/>
        </w:rPr>
      </w:pPr>
    </w:p>
    <w:p w14:paraId="491C26FF" w14:textId="77777777" w:rsidR="0087192B" w:rsidRDefault="0087192B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</w:p>
    <w:p w14:paraId="5810CE37" w14:textId="77777777" w:rsidR="00282F2C" w:rsidRPr="00282F2C" w:rsidRDefault="00282F2C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  <w:r w:rsidRPr="00282F2C">
        <w:rPr>
          <w:rFonts w:ascii="VIA Type Office" w:hAnsi="VIA Type Office"/>
          <w:b/>
          <w:sz w:val="22"/>
          <w:szCs w:val="22"/>
          <w:u w:val="single"/>
          <w:lang w:val="en-GB"/>
        </w:rPr>
        <w:t>By Train</w:t>
      </w:r>
      <w:r w:rsidR="0087192B">
        <w:rPr>
          <w:rFonts w:ascii="VIA Type Office" w:hAnsi="VIA Type Office"/>
          <w:b/>
          <w:sz w:val="22"/>
          <w:szCs w:val="22"/>
          <w:u w:val="single"/>
          <w:lang w:val="en-GB"/>
        </w:rPr>
        <w:t xml:space="preserve"> from Copenhagen</w:t>
      </w:r>
      <w:r w:rsidRPr="00282F2C">
        <w:rPr>
          <w:rFonts w:ascii="VIA Type Office" w:hAnsi="VIA Type Office"/>
          <w:b/>
          <w:sz w:val="22"/>
          <w:szCs w:val="22"/>
          <w:u w:val="single"/>
          <w:lang w:val="en-GB"/>
        </w:rPr>
        <w:t>:</w:t>
      </w:r>
    </w:p>
    <w:p w14:paraId="17C3FC0F" w14:textId="77777777" w:rsidR="00282F2C" w:rsidRPr="00282F2C" w:rsidRDefault="00282F2C" w:rsidP="00282F2C">
      <w:pPr>
        <w:rPr>
          <w:rFonts w:ascii="VIA Type Office" w:hAnsi="VIA Type Office"/>
          <w:b/>
          <w:sz w:val="22"/>
          <w:szCs w:val="22"/>
          <w:u w:val="single"/>
          <w:lang w:val="en-GB"/>
        </w:rPr>
      </w:pPr>
    </w:p>
    <w:p w14:paraId="54A98A63" w14:textId="77777777" w:rsidR="009C3DB8" w:rsidRPr="00282F2C" w:rsidRDefault="00282F2C" w:rsidP="00282F2C">
      <w:pPr>
        <w:rPr>
          <w:lang w:val="en-GB"/>
        </w:rPr>
      </w:pPr>
      <w:r w:rsidRPr="00282F2C">
        <w:rPr>
          <w:rFonts w:ascii="VIA Type Office" w:hAnsi="VIA Type Office"/>
          <w:b/>
          <w:sz w:val="22"/>
          <w:szCs w:val="22"/>
          <w:lang w:val="en-GB"/>
        </w:rPr>
        <w:t xml:space="preserve">Train: </w:t>
      </w:r>
      <w:r w:rsidRPr="00282F2C">
        <w:rPr>
          <w:rStyle w:val="BesgtLink"/>
          <w:rFonts w:ascii="VIA Type Office" w:hAnsi="VIA Type Office"/>
          <w:sz w:val="22"/>
          <w:szCs w:val="22"/>
          <w:lang w:val="en-GB"/>
        </w:rPr>
        <w:t xml:space="preserve"> There is a train once an hour from the Copenhagen airport to Jutland. </w:t>
      </w:r>
      <w:r w:rsidRPr="00282F2C">
        <w:rPr>
          <w:rFonts w:ascii="VIA Type Office" w:hAnsi="VIA Type Office"/>
          <w:sz w:val="22"/>
          <w:szCs w:val="22"/>
          <w:lang w:val="en-GB"/>
        </w:rPr>
        <w:t>The train</w:t>
      </w:r>
      <w:r w:rsidR="0061486F">
        <w:rPr>
          <w:rFonts w:ascii="VIA Type Office" w:hAnsi="VIA Type Office"/>
          <w:sz w:val="22"/>
          <w:szCs w:val="22"/>
          <w:lang w:val="en-GB"/>
        </w:rPr>
        <w:t xml:space="preserve"> ride</w:t>
      </w:r>
      <w:r w:rsidRPr="00282F2C">
        <w:rPr>
          <w:rFonts w:ascii="VIA Type Office" w:hAnsi="VIA Type Office"/>
          <w:sz w:val="22"/>
          <w:szCs w:val="22"/>
          <w:lang w:val="en-GB"/>
        </w:rPr>
        <w:t xml:space="preserve"> takes </w:t>
      </w:r>
      <w:r w:rsidR="0065019A">
        <w:rPr>
          <w:rFonts w:ascii="VIA Type Office" w:hAnsi="VIA Type Office"/>
          <w:sz w:val="22"/>
          <w:szCs w:val="22"/>
          <w:lang w:val="en-GB"/>
        </w:rPr>
        <w:t xml:space="preserve">around </w:t>
      </w:r>
      <w:r w:rsidRPr="00282F2C">
        <w:rPr>
          <w:rFonts w:ascii="VIA Type Office" w:hAnsi="VIA Type Office"/>
          <w:sz w:val="22"/>
          <w:szCs w:val="22"/>
          <w:lang w:val="en-GB"/>
        </w:rPr>
        <w:t xml:space="preserve">5 hours and often you have to change once, </w:t>
      </w:r>
      <w:r w:rsidR="000F6CDA">
        <w:rPr>
          <w:rFonts w:ascii="VIA Type Office" w:hAnsi="VIA Type Office"/>
          <w:sz w:val="22"/>
          <w:szCs w:val="22"/>
          <w:lang w:val="en-GB"/>
        </w:rPr>
        <w:t xml:space="preserve">often </w:t>
      </w:r>
      <w:r w:rsidRPr="00282F2C">
        <w:rPr>
          <w:rFonts w:ascii="VIA Type Office" w:hAnsi="VIA Type Office"/>
          <w:sz w:val="22"/>
          <w:szCs w:val="22"/>
          <w:lang w:val="en-GB"/>
        </w:rPr>
        <w:t xml:space="preserve">in Århus or Langå. You will find more information at the following website: </w:t>
      </w:r>
      <w:hyperlink r:id="rId17" w:history="1">
        <w:r w:rsidRPr="00282F2C">
          <w:rPr>
            <w:rStyle w:val="Hyperlink"/>
            <w:rFonts w:ascii="VIA Type Office" w:hAnsi="VIA Type Office"/>
            <w:sz w:val="22"/>
            <w:szCs w:val="22"/>
            <w:lang w:val="en-GB"/>
          </w:rPr>
          <w:t>www.rejseplan</w:t>
        </w:r>
        <w:r w:rsidRPr="00282F2C">
          <w:rPr>
            <w:rStyle w:val="Hyperlink"/>
            <w:rFonts w:ascii="VIA Type Office" w:hAnsi="VIA Type Office"/>
            <w:sz w:val="22"/>
            <w:szCs w:val="22"/>
            <w:lang w:val="en-GB"/>
          </w:rPr>
          <w:t>en</w:t>
        </w:r>
        <w:r w:rsidRPr="00282F2C">
          <w:rPr>
            <w:rStyle w:val="Hyperlink"/>
            <w:rFonts w:ascii="VIA Type Office" w:hAnsi="VIA Type Office"/>
            <w:sz w:val="22"/>
            <w:szCs w:val="22"/>
            <w:lang w:val="en-GB"/>
          </w:rPr>
          <w:t>.dk</w:t>
        </w:r>
      </w:hyperlink>
      <w:r w:rsidRPr="00282F2C">
        <w:rPr>
          <w:rStyle w:val="BesgtLink"/>
          <w:rFonts w:ascii="VIA Type Office" w:hAnsi="VIA Type Office"/>
          <w:color w:val="0000FF"/>
          <w:sz w:val="22"/>
          <w:szCs w:val="22"/>
          <w:lang w:val="en-GB"/>
        </w:rPr>
        <w:t xml:space="preserve"> </w:t>
      </w:r>
      <w:r w:rsidRPr="00282F2C">
        <w:rPr>
          <w:rFonts w:ascii="VIA Type Office" w:hAnsi="VIA Type Office"/>
          <w:sz w:val="22"/>
          <w:szCs w:val="22"/>
          <w:lang w:val="en-GB"/>
        </w:rPr>
        <w:t xml:space="preserve">. </w:t>
      </w:r>
    </w:p>
    <w:sectPr w:rsidR="009C3DB8" w:rsidRPr="00282F2C" w:rsidSect="00D718D1">
      <w:footerReference w:type="default" r:id="rId18"/>
      <w:headerReference w:type="first" r:id="rId19"/>
      <w:footerReference w:type="first" r:id="rId20"/>
      <w:pgSz w:w="11906" w:h="16838" w:code="9"/>
      <w:pgMar w:top="1134" w:right="1134" w:bottom="1701" w:left="1134" w:header="567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F304F" w14:textId="77777777" w:rsidR="00282F2C" w:rsidRDefault="00282F2C" w:rsidP="009E4B94">
      <w:r>
        <w:separator/>
      </w:r>
    </w:p>
  </w:endnote>
  <w:endnote w:type="continuationSeparator" w:id="0">
    <w:p w14:paraId="38F8AA8F" w14:textId="77777777" w:rsidR="00282F2C" w:rsidRDefault="00282F2C" w:rsidP="009E4B94">
      <w:r>
        <w:continuationSeparator/>
      </w:r>
    </w:p>
  </w:endnote>
  <w:endnote w:type="continuationNotice" w:id="1">
    <w:p w14:paraId="3056452E" w14:textId="77777777" w:rsidR="00282F2C" w:rsidRDefault="00282F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D389D56-AF21-4D90-8F83-A285DDEEFFEE}"/>
    <w:embedBold r:id="rId2" w:fontKey="{F7317767-4969-4C43-B705-D9DDEE4B8A92}"/>
  </w:font>
  <w:font w:name="VIA Type Office">
    <w:panose1 w:val="02000503000000020004"/>
    <w:charset w:val="00"/>
    <w:family w:val="auto"/>
    <w:pitch w:val="variable"/>
    <w:sig w:usb0="80000027" w:usb1="00000002" w:usb2="00000000" w:usb3="00000000" w:csb0="00000001" w:csb1="00000000"/>
    <w:embedRegular r:id="rId3" w:fontKey="{881FBE38-A4E4-4F4C-819C-56E3A5EB3C5C}"/>
    <w:embedBold r:id="rId4" w:fontKey="{6EEAFA2F-9C8A-4409-A17F-2D6EAE5DC8CC}"/>
    <w:embedItalic r:id="rId5" w:fontKey="{6F909C26-CF86-4EC1-9B77-38284835028C}"/>
    <w:embedBoldItalic r:id="rId6" w:fontKey="{ADAE6091-6838-4377-A89A-650D883641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183A9D7-1AF0-4E70-AFEC-38251959D7F4}"/>
    <w:embedBold r:id="rId8" w:fontKey="{C17AC13A-2D95-4A06-921F-723E1386A2AF}"/>
    <w:embedBoldItalic r:id="rId9" w:fontKey="{07F495B9-1389-41D6-A4B2-1FC419B064F8}"/>
  </w:font>
  <w:font w:name="VIA Type Office Light">
    <w:panose1 w:val="02000503000000020004"/>
    <w:charset w:val="00"/>
    <w:family w:val="auto"/>
    <w:pitch w:val="variable"/>
    <w:sig w:usb0="80000027" w:usb1="00000002" w:usb2="00000000" w:usb3="00000000" w:csb0="00000001" w:csb1="00000000"/>
    <w:embedRegular r:id="rId10" w:fontKey="{4A6B94F0-D19E-434A-A075-1210E2CA70F6}"/>
    <w:embedBold r:id="rId11" w:fontKey="{D81D03EB-2121-480D-A970-12E2E8881C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CE10E0C-11A2-40DB-997F-EECFE0D7E7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53B6E18-E9E8-4604-9F92-B9CF70FE00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99C12" w14:textId="77777777" w:rsidR="00D7037B" w:rsidRDefault="00D7037B" w:rsidP="00D7037B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121B5E5C" wp14:editId="3EFFB628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376000" cy="867600"/>
              <wp:effectExtent l="0" t="0" r="57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6000" cy="86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608"/>
                          </w:tblGrid>
                          <w:tr w:rsidR="00D7037B" w14:paraId="23DFAAB4" w14:textId="77777777" w:rsidTr="00BA4A27">
                            <w:tc>
                              <w:tcPr>
                                <w:tcW w:w="2608" w:type="dxa"/>
                                <w:tcBorders>
                                  <w:top w:val="single" w:sz="4" w:space="0" w:color="auto"/>
                                </w:tcBorders>
                              </w:tcPr>
                              <w:p w14:paraId="4E300940" w14:textId="77777777" w:rsidR="00D7037B" w:rsidRDefault="00D7037B" w:rsidP="004B2B03">
                                <w:r>
                                  <w:fldChar w:fldCharType="begin"/>
                                </w:r>
                                <w:r>
                                  <w:instrText xml:space="preserve"> PAGE  </w:instrText>
                                </w:r>
                                <w:r>
                                  <w:fldChar w:fldCharType="separate"/>
                                </w:r>
                                <w:r w:rsidR="000F6CDA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fldChar w:fldCharType="end"/>
                                </w:r>
                                <w:r>
                                  <w:t>/</w:t>
                                </w:r>
                                <w:fldSimple w:instr=" NUMPAGES  ">
                                  <w:r w:rsidR="000F6CDA">
                                    <w:rPr>
                                      <w:noProof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</w:tbl>
                        <w:p w14:paraId="56A475AF" w14:textId="77777777" w:rsidR="00D7037B" w:rsidRDefault="00D7037B" w:rsidP="00D7037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E5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5.9pt;margin-top:0;width:187.1pt;height:68.3pt;z-index:2517114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608"/>
                    </w:tblGrid>
                    <w:tr w:rsidR="00D7037B" w14:paraId="23DFAAB4" w14:textId="77777777" w:rsidTr="00BA4A27">
                      <w:tc>
                        <w:tcPr>
                          <w:tcW w:w="2608" w:type="dxa"/>
                          <w:tcBorders>
                            <w:top w:val="single" w:sz="4" w:space="0" w:color="auto"/>
                          </w:tcBorders>
                        </w:tcPr>
                        <w:p w14:paraId="4E300940" w14:textId="77777777" w:rsidR="00D7037B" w:rsidRDefault="00D7037B" w:rsidP="004B2B03">
                          <w:r>
                            <w:fldChar w:fldCharType="begin"/>
                          </w:r>
                          <w:r>
                            <w:instrText xml:space="preserve"> PAGE  </w:instrText>
                          </w:r>
                          <w:r>
                            <w:fldChar w:fldCharType="separate"/>
                          </w:r>
                          <w:r w:rsidR="000F6CD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 ">
                            <w:r w:rsidR="000F6CDA"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</w:tc>
                    </w:tr>
                  </w:tbl>
                  <w:p w14:paraId="56A475AF" w14:textId="77777777" w:rsidR="00D7037B" w:rsidRDefault="00D7037B" w:rsidP="00D7037B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DC218" w14:textId="77777777" w:rsidR="003E41E1" w:rsidRDefault="00D718D1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C6D644D" wp14:editId="7BAD9B69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376000" cy="867600"/>
              <wp:effectExtent l="0" t="0" r="571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6000" cy="86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608"/>
                          </w:tblGrid>
                          <w:tr w:rsidR="00BA4A27" w14:paraId="43AE82D4" w14:textId="77777777" w:rsidTr="00BA4A27">
                            <w:tc>
                              <w:tcPr>
                                <w:tcW w:w="2608" w:type="dxa"/>
                                <w:tcBorders>
                                  <w:top w:val="single" w:sz="4" w:space="0" w:color="auto"/>
                                </w:tcBorders>
                              </w:tcPr>
                              <w:p w14:paraId="48175F44" w14:textId="77777777" w:rsidR="00BA4A27" w:rsidRDefault="00BA4A27" w:rsidP="00123C23">
                                <w:r>
                                  <w:fldChar w:fldCharType="begin"/>
                                </w:r>
                                <w:r>
                                  <w:instrText xml:space="preserve"> PAGE  </w:instrText>
                                </w:r>
                                <w:r>
                                  <w:fldChar w:fldCharType="separate"/>
                                </w:r>
                                <w:r w:rsidR="000F6CDA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  <w:r>
                                  <w:t>/</w:t>
                                </w:r>
                                <w:fldSimple w:instr=" NUMPAGES  ">
                                  <w:r w:rsidR="000F6CDA">
                                    <w:rPr>
                                      <w:noProof/>
                                    </w:rPr>
                                    <w:t>2</w:t>
                                  </w:r>
                                </w:fldSimple>
                              </w:p>
                            </w:tc>
                          </w:tr>
                        </w:tbl>
                        <w:p w14:paraId="18DDD1AA" w14:textId="77777777" w:rsidR="00D718D1" w:rsidRDefault="00D718D1" w:rsidP="00D718D1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D644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35.9pt;margin-top:0;width:187.1pt;height:68.3pt;z-index:2517063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" filled="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608"/>
                    </w:tblGrid>
                    <w:tr w:rsidR="00BA4A27" w14:paraId="43AE82D4" w14:textId="77777777" w:rsidTr="00BA4A27">
                      <w:tc>
                        <w:tcPr>
                          <w:tcW w:w="2608" w:type="dxa"/>
                          <w:tcBorders>
                            <w:top w:val="single" w:sz="4" w:space="0" w:color="auto"/>
                          </w:tcBorders>
                        </w:tcPr>
                        <w:p w14:paraId="48175F44" w14:textId="77777777" w:rsidR="00BA4A27" w:rsidRDefault="00BA4A27" w:rsidP="00123C23">
                          <w:r>
                            <w:fldChar w:fldCharType="begin"/>
                          </w:r>
                          <w:r>
                            <w:instrText xml:space="preserve"> PAGE  </w:instrText>
                          </w:r>
                          <w:r>
                            <w:fldChar w:fldCharType="separate"/>
                          </w:r>
                          <w:r w:rsidR="000F6CD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 ">
                            <w:r w:rsidR="000F6CDA">
                              <w:rPr>
                                <w:noProof/>
                              </w:rPr>
                              <w:t>2</w:t>
                            </w:r>
                          </w:fldSimple>
                        </w:p>
                      </w:tc>
                    </w:tr>
                  </w:tbl>
                  <w:p w14:paraId="18DDD1AA" w14:textId="77777777" w:rsidR="00D718D1" w:rsidRDefault="00D718D1" w:rsidP="00D718D1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6773B" w14:textId="77777777" w:rsidR="00282F2C" w:rsidRDefault="00282F2C" w:rsidP="009E4B94">
      <w:r>
        <w:separator/>
      </w:r>
    </w:p>
  </w:footnote>
  <w:footnote w:type="continuationSeparator" w:id="0">
    <w:p w14:paraId="730700A4" w14:textId="77777777" w:rsidR="00282F2C" w:rsidRDefault="00282F2C" w:rsidP="009E4B94">
      <w:r>
        <w:continuationSeparator/>
      </w:r>
    </w:p>
  </w:footnote>
  <w:footnote w:type="continuationNotice" w:id="1">
    <w:p w14:paraId="0408D51A" w14:textId="77777777" w:rsidR="00282F2C" w:rsidRDefault="00282F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40082" w14:textId="77777777" w:rsidR="00D718D1" w:rsidRDefault="001D3CF1" w:rsidP="00D718D1">
    <w:pPr>
      <w:pStyle w:val="Template-Dato"/>
    </w:pPr>
    <w:r>
      <w:rPr>
        <w:lang w:eastAsia="da-DK"/>
      </w:rPr>
      <w:drawing>
        <wp:anchor distT="0" distB="0" distL="114300" distR="114300" simplePos="0" relativeHeight="251712512" behindDoc="0" locked="0" layoutInCell="1" allowOverlap="1" wp14:anchorId="72FBF8FD" wp14:editId="478C07A8">
          <wp:simplePos x="0" y="0"/>
          <wp:positionH relativeFrom="page">
            <wp:posOffset>694690</wp:posOffset>
          </wp:positionH>
          <wp:positionV relativeFrom="page">
            <wp:posOffset>1274445</wp:posOffset>
          </wp:positionV>
          <wp:extent cx="691200" cy="694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Veje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18D1">
      <w:rPr>
        <w:lang w:eastAsia="da-DK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20E9AB6" wp14:editId="65521A6C">
              <wp:simplePos x="0" y="0"/>
              <wp:positionH relativeFrom="page">
                <wp:align>left</wp:align>
              </wp:positionH>
              <wp:positionV relativeFrom="paragraph">
                <wp:posOffset>273685</wp:posOffset>
              </wp:positionV>
              <wp:extent cx="3240000" cy="5400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0000" cy="54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73233C" w14:textId="77777777" w:rsidR="00D718D1" w:rsidRPr="008B347C" w:rsidRDefault="00282F2C" w:rsidP="00D718D1">
                          <w:pPr>
                            <w:rPr>
                              <w:rFonts w:ascii="VIA Type Office Light" w:hAnsi="VIA Type Office Light"/>
                              <w:lang w:val="en-US"/>
                            </w:rPr>
                          </w:pPr>
                          <w:bookmarkStart w:id="1" w:name="SD_FLD_Statement"/>
                          <w:r w:rsidRPr="008B347C">
                            <w:rPr>
                              <w:rFonts w:ascii="VIA Type Office Light" w:hAnsi="VIA Type Office Light"/>
                              <w:lang w:val="en-US"/>
                            </w:rPr>
                            <w:t>Meet the world</w:t>
                          </w:r>
                          <w:bookmarkEnd w:id="1"/>
                        </w:p>
                        <w:p w14:paraId="731B5863" w14:textId="77777777" w:rsidR="00D718D1" w:rsidRPr="008B347C" w:rsidRDefault="00D718D1" w:rsidP="00D718D1">
                          <w:pPr>
                            <w:rPr>
                              <w:lang w:val="en-US"/>
                            </w:rPr>
                          </w:pPr>
                          <w:r w:rsidRPr="008B347C">
                            <w:rPr>
                              <w:lang w:val="en-US"/>
                            </w:rPr>
                            <w:t>VIA University College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804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E9AB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0;margin-top:21.55pt;width:255.1pt;height:42.5pt;z-index:2517032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" filled="f" stroked="f" strokeweight=".5pt">
              <v:textbox inset="18.9mm">
                <w:txbxContent>
                  <w:p w14:paraId="0373233C" w14:textId="77777777" w:rsidR="00D718D1" w:rsidRPr="008B347C" w:rsidRDefault="00282F2C" w:rsidP="00D718D1">
                    <w:pPr>
                      <w:rPr>
                        <w:rFonts w:ascii="VIA Type Office Light" w:hAnsi="VIA Type Office Light"/>
                        <w:lang w:val="en-US"/>
                      </w:rPr>
                    </w:pPr>
                    <w:bookmarkStart w:id="2" w:name="SD_FLD_Statement"/>
                    <w:r w:rsidRPr="008B347C">
                      <w:rPr>
                        <w:rFonts w:ascii="VIA Type Office Light" w:hAnsi="VIA Type Office Light"/>
                        <w:lang w:val="en-US"/>
                      </w:rPr>
                      <w:t>Meet the world</w:t>
                    </w:r>
                    <w:bookmarkEnd w:id="2"/>
                  </w:p>
                  <w:p w14:paraId="731B5863" w14:textId="77777777" w:rsidR="00D718D1" w:rsidRPr="008B347C" w:rsidRDefault="00D718D1" w:rsidP="00D718D1">
                    <w:pPr>
                      <w:rPr>
                        <w:lang w:val="en-US"/>
                      </w:rPr>
                    </w:pPr>
                    <w:r w:rsidRPr="008B347C">
                      <w:rPr>
                        <w:lang w:val="en-US"/>
                      </w:rPr>
                      <w:t>VIA University College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2144D4A" w14:textId="77777777" w:rsidR="00D718D1" w:rsidRPr="003E41E1" w:rsidRDefault="00EB0DFD" w:rsidP="00D718D1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9CC8711" wp14:editId="566644E2">
              <wp:simplePos x="0" y="0"/>
              <wp:positionH relativeFrom="rightMargin">
                <wp:align>right</wp:align>
              </wp:positionH>
              <wp:positionV relativeFrom="page">
                <wp:posOffset>1256665</wp:posOffset>
              </wp:positionV>
              <wp:extent cx="2376000" cy="1382400"/>
              <wp:effectExtent l="0" t="0" r="5715" b="825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6000" cy="138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Overlap w:val="never"/>
                            <w:tblW w:w="0" w:type="auto"/>
                            <w:tblBorders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113" w:type="dxa"/>
                              <w:left w:w="0" w:type="dxa"/>
                              <w:bottom w:w="113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608"/>
                          </w:tblGrid>
                          <w:tr w:rsidR="00EB0DFD" w14:paraId="3BC5F346" w14:textId="77777777" w:rsidTr="006028AC">
                            <w:tc>
                              <w:tcPr>
                                <w:tcW w:w="2608" w:type="dxa"/>
                              </w:tcPr>
                              <w:p w14:paraId="4A3F692A" w14:textId="77777777" w:rsidR="00EB0DFD" w:rsidRPr="009A201A" w:rsidRDefault="00EB0DFD" w:rsidP="001C20F4">
                                <w:pPr>
                                  <w:pStyle w:val="Template-Dato"/>
                                  <w:suppressOverlap/>
                                  <w:rPr>
                                    <w:rStyle w:val="Template-Datointro"/>
                                  </w:rPr>
                                </w:pPr>
                                <w:r w:rsidRPr="009A201A">
                                  <w:rPr>
                                    <w:rStyle w:val="Template-Datointro"/>
                                  </w:rPr>
                                  <w:t>Dato:</w:t>
                                </w:r>
                                <w:r w:rsidR="000F6CDA">
                                  <w:rPr>
                                    <w:rStyle w:val="Template-Datointro"/>
                                  </w:rPr>
                                  <w:t xml:space="preserve"> </w:t>
                                </w:r>
                                <w:r w:rsidR="00E96DF5">
                                  <w:rPr>
                                    <w:rStyle w:val="Template-Datointro"/>
                                  </w:rPr>
                                  <w:t>1</w:t>
                                </w:r>
                                <w:bookmarkStart w:id="3" w:name="SD_FLD_DocumentDate"/>
                                <w:r w:rsidR="00EF346C">
                                  <w:rPr>
                                    <w:rStyle w:val="Template-Datointro"/>
                                  </w:rPr>
                                  <w:t>2</w:t>
                                </w:r>
                                <w:r w:rsidR="00570E60">
                                  <w:t xml:space="preserve">. </w:t>
                                </w:r>
                                <w:r w:rsidR="00EF346C">
                                  <w:t>May</w:t>
                                </w:r>
                                <w:r w:rsidR="0065019A">
                                  <w:t xml:space="preserve"> 2</w:t>
                                </w:r>
                                <w:bookmarkEnd w:id="3"/>
                                <w:r w:rsidR="00EF346C">
                                  <w:t>022</w:t>
                                </w:r>
                              </w:p>
                              <w:p w14:paraId="7DB249CB" w14:textId="77777777" w:rsidR="00EB0DFD" w:rsidRDefault="00EB0DFD" w:rsidP="00976651">
                                <w:pPr>
                                  <w:pStyle w:val="Template-low"/>
                                </w:pPr>
                              </w:p>
                            </w:tc>
                          </w:tr>
                          <w:tr w:rsidR="00EB0DFD" w14:paraId="44D27EEE" w14:textId="77777777" w:rsidTr="006028AC">
                            <w:trPr>
                              <w:hidden/>
                            </w:trPr>
                            <w:tc>
                              <w:tcPr>
                                <w:tcW w:w="2608" w:type="dxa"/>
                              </w:tcPr>
                              <w:p w14:paraId="34128817" w14:textId="77777777" w:rsidR="00EB0DFD" w:rsidRPr="00AD3DEF" w:rsidRDefault="00EB0DFD" w:rsidP="001C20F4">
                                <w:pPr>
                                  <w:pStyle w:val="Template-Dato"/>
                                  <w:suppressOverlap/>
                                  <w:rPr>
                                    <w:vanish/>
                                  </w:rPr>
                                </w:pPr>
                                <w:bookmarkStart w:id="4" w:name="HIF_SD_FLD_CaseNo"/>
                                <w:r w:rsidRPr="00AD3DEF">
                                  <w:rPr>
                                    <w:rStyle w:val="Template-Datointro"/>
                                    <w:vanish/>
                                  </w:rPr>
                                  <w:t>Journalnr.:</w:t>
                                </w:r>
                                <w:r w:rsidR="00DB7E69" w:rsidRPr="00AD3DEF">
                                  <w:rPr>
                                    <w:vanish/>
                                  </w:rPr>
                                  <w:t xml:space="preserve"> </w:t>
                                </w:r>
                                <w:bookmarkStart w:id="5" w:name="SD_FLD_CaseNo"/>
                                <w:bookmarkEnd w:id="5"/>
                              </w:p>
                              <w:p w14:paraId="45FBB505" w14:textId="77777777" w:rsidR="00EB0DFD" w:rsidRPr="00282F2C" w:rsidRDefault="00EB0DFD" w:rsidP="001C20F4">
                                <w:pPr>
                                  <w:pStyle w:val="Template-Dato"/>
                                  <w:suppressOverlap/>
                                  <w:rPr>
                                    <w:vanish/>
                                  </w:rPr>
                                </w:pPr>
                                <w:bookmarkStart w:id="6" w:name="HIF_SD_FLD_Ref"/>
                                <w:bookmarkEnd w:id="4"/>
                                <w:r w:rsidRPr="00282F2C">
                                  <w:rPr>
                                    <w:rStyle w:val="Template-Datointro"/>
                                    <w:vanish/>
                                  </w:rPr>
                                  <w:t>Ref.:</w:t>
                                </w:r>
                                <w:r w:rsidR="00DB7E69" w:rsidRPr="00282F2C">
                                  <w:rPr>
                                    <w:vanish/>
                                  </w:rPr>
                                  <w:t xml:space="preserve"> </w:t>
                                </w:r>
                                <w:bookmarkStart w:id="7" w:name="SD_FLD_Ref"/>
                                <w:bookmarkEnd w:id="7"/>
                              </w:p>
                              <w:bookmarkEnd w:id="6"/>
                              <w:p w14:paraId="645C5269" w14:textId="77777777" w:rsidR="00EB0DFD" w:rsidRDefault="00EB0DFD" w:rsidP="00976651">
                                <w:pPr>
                                  <w:pStyle w:val="Template-low"/>
                                </w:pPr>
                              </w:p>
                            </w:tc>
                          </w:tr>
                        </w:tbl>
                        <w:p w14:paraId="5A5C42CE" w14:textId="77777777" w:rsidR="00EB0DFD" w:rsidRDefault="00EB0DFD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CC8711" id="Text Box 1" o:spid="_x0000_s1028" type="#_x0000_t202" style="position:absolute;margin-left:135.9pt;margin-top:98.95pt;width:187.1pt;height:108.85pt;z-index:251709440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" filled="f" stroked="f" strokeweight=".5pt">
              <v:textbox inset="0,0,0,0">
                <w:txbxContent>
                  <w:tbl>
                    <w:tblPr>
                      <w:tblStyle w:val="Tabel-Gitter"/>
                      <w:tblOverlap w:val="never"/>
                      <w:tblW w:w="0" w:type="auto"/>
                      <w:tblBorders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113" w:type="dxa"/>
                        <w:left w:w="0" w:type="dxa"/>
                        <w:bottom w:w="113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608"/>
                    </w:tblGrid>
                    <w:tr w:rsidR="00EB0DFD" w14:paraId="3BC5F346" w14:textId="77777777" w:rsidTr="006028AC">
                      <w:tc>
                        <w:tcPr>
                          <w:tcW w:w="2608" w:type="dxa"/>
                        </w:tcPr>
                        <w:p w14:paraId="4A3F692A" w14:textId="77777777" w:rsidR="00EB0DFD" w:rsidRPr="009A201A" w:rsidRDefault="00EB0DFD" w:rsidP="001C20F4">
                          <w:pPr>
                            <w:pStyle w:val="Template-Dato"/>
                            <w:suppressOverlap/>
                            <w:rPr>
                              <w:rStyle w:val="Template-Datointro"/>
                            </w:rPr>
                          </w:pPr>
                          <w:r w:rsidRPr="009A201A">
                            <w:rPr>
                              <w:rStyle w:val="Template-Datointro"/>
                            </w:rPr>
                            <w:t>Dato:</w:t>
                          </w:r>
                          <w:r w:rsidR="000F6CDA">
                            <w:rPr>
                              <w:rStyle w:val="Template-Datointro"/>
                            </w:rPr>
                            <w:t xml:space="preserve"> </w:t>
                          </w:r>
                          <w:r w:rsidR="00E96DF5">
                            <w:rPr>
                              <w:rStyle w:val="Template-Datointro"/>
                            </w:rPr>
                            <w:t>1</w:t>
                          </w:r>
                          <w:bookmarkStart w:id="8" w:name="SD_FLD_DocumentDate"/>
                          <w:r w:rsidR="00EF346C">
                            <w:rPr>
                              <w:rStyle w:val="Template-Datointro"/>
                            </w:rPr>
                            <w:t>2</w:t>
                          </w:r>
                          <w:r w:rsidR="00570E60">
                            <w:t xml:space="preserve">. </w:t>
                          </w:r>
                          <w:r w:rsidR="00EF346C">
                            <w:t>May</w:t>
                          </w:r>
                          <w:r w:rsidR="0065019A">
                            <w:t xml:space="preserve"> 2</w:t>
                          </w:r>
                          <w:bookmarkEnd w:id="8"/>
                          <w:r w:rsidR="00EF346C">
                            <w:t>022</w:t>
                          </w:r>
                        </w:p>
                        <w:p w14:paraId="7DB249CB" w14:textId="77777777" w:rsidR="00EB0DFD" w:rsidRDefault="00EB0DFD" w:rsidP="00976651">
                          <w:pPr>
                            <w:pStyle w:val="Template-low"/>
                          </w:pPr>
                        </w:p>
                      </w:tc>
                    </w:tr>
                    <w:tr w:rsidR="00EB0DFD" w14:paraId="44D27EEE" w14:textId="77777777" w:rsidTr="006028AC">
                      <w:trPr>
                        <w:hidden/>
                      </w:trPr>
                      <w:tc>
                        <w:tcPr>
                          <w:tcW w:w="2608" w:type="dxa"/>
                        </w:tcPr>
                        <w:p w14:paraId="34128817" w14:textId="77777777" w:rsidR="00EB0DFD" w:rsidRPr="00AD3DEF" w:rsidRDefault="00EB0DFD" w:rsidP="001C20F4">
                          <w:pPr>
                            <w:pStyle w:val="Template-Dato"/>
                            <w:suppressOverlap/>
                            <w:rPr>
                              <w:vanish/>
                            </w:rPr>
                          </w:pPr>
                          <w:bookmarkStart w:id="9" w:name="HIF_SD_FLD_CaseNo"/>
                          <w:r w:rsidRPr="00AD3DEF">
                            <w:rPr>
                              <w:rStyle w:val="Template-Datointro"/>
                              <w:vanish/>
                            </w:rPr>
                            <w:t>Journalnr.:</w:t>
                          </w:r>
                          <w:r w:rsidR="00DB7E69" w:rsidRPr="00AD3DEF">
                            <w:rPr>
                              <w:vanish/>
                            </w:rPr>
                            <w:t xml:space="preserve"> </w:t>
                          </w:r>
                          <w:bookmarkStart w:id="10" w:name="SD_FLD_CaseNo"/>
                          <w:bookmarkEnd w:id="10"/>
                        </w:p>
                        <w:p w14:paraId="45FBB505" w14:textId="77777777" w:rsidR="00EB0DFD" w:rsidRPr="00282F2C" w:rsidRDefault="00EB0DFD" w:rsidP="001C20F4">
                          <w:pPr>
                            <w:pStyle w:val="Template-Dato"/>
                            <w:suppressOverlap/>
                            <w:rPr>
                              <w:vanish/>
                            </w:rPr>
                          </w:pPr>
                          <w:bookmarkStart w:id="11" w:name="HIF_SD_FLD_Ref"/>
                          <w:bookmarkEnd w:id="9"/>
                          <w:r w:rsidRPr="00282F2C">
                            <w:rPr>
                              <w:rStyle w:val="Template-Datointro"/>
                              <w:vanish/>
                            </w:rPr>
                            <w:t>Ref.:</w:t>
                          </w:r>
                          <w:r w:rsidR="00DB7E69" w:rsidRPr="00282F2C">
                            <w:rPr>
                              <w:vanish/>
                            </w:rPr>
                            <w:t xml:space="preserve"> </w:t>
                          </w:r>
                          <w:bookmarkStart w:id="12" w:name="SD_FLD_Ref"/>
                          <w:bookmarkEnd w:id="12"/>
                        </w:p>
                        <w:bookmarkEnd w:id="11"/>
                        <w:p w14:paraId="645C5269" w14:textId="77777777" w:rsidR="00EB0DFD" w:rsidRDefault="00EB0DFD" w:rsidP="00976651">
                          <w:pPr>
                            <w:pStyle w:val="Template-low"/>
                          </w:pPr>
                        </w:p>
                      </w:tc>
                    </w:tr>
                  </w:tbl>
                  <w:p w14:paraId="5A5C42CE" w14:textId="77777777" w:rsidR="00EB0DFD" w:rsidRDefault="00EB0DFD"/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1344C8A"/>
    <w:multiLevelType w:val="multilevel"/>
    <w:tmpl w:val="7EA84FE0"/>
    <w:lvl w:ilvl="0">
      <w:start w:val="1"/>
      <w:numFmt w:val="decimal"/>
      <w:pStyle w:val="Overskrift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567" w:hanging="567"/>
      </w:pPr>
      <w:rPr>
        <w:rFonts w:hint="default"/>
      </w:rPr>
    </w:lvl>
  </w:abstractNum>
  <w:abstractNum w:abstractNumId="10" w15:restartNumberingAfterBreak="0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0F44F1D6"/>
    <w:lvl w:ilvl="0">
      <w:start w:val="1"/>
      <w:numFmt w:val="bullet"/>
      <w:pStyle w:val="Opstilling-punkttegn"/>
      <w:lvlText w:val="–"/>
      <w:lvlJc w:val="left"/>
      <w:pPr>
        <w:ind w:left="170" w:hanging="170"/>
      </w:pPr>
      <w:rPr>
        <w:rFonts w:ascii="Verdana" w:hAnsi="Verdana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a-DK" w:vendorID="64" w:dllVersion="4096" w:nlCheck="1" w:checkStyle="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F2C"/>
    <w:rsid w:val="00004865"/>
    <w:rsid w:val="000116FA"/>
    <w:rsid w:val="00022C5E"/>
    <w:rsid w:val="0002586B"/>
    <w:rsid w:val="00036A15"/>
    <w:rsid w:val="0004496D"/>
    <w:rsid w:val="000467B4"/>
    <w:rsid w:val="000776CA"/>
    <w:rsid w:val="00090BA7"/>
    <w:rsid w:val="00094ABD"/>
    <w:rsid w:val="000F6CDA"/>
    <w:rsid w:val="00100BBD"/>
    <w:rsid w:val="00123C23"/>
    <w:rsid w:val="0013244F"/>
    <w:rsid w:val="0014070F"/>
    <w:rsid w:val="001553B9"/>
    <w:rsid w:val="00182651"/>
    <w:rsid w:val="001842B2"/>
    <w:rsid w:val="001D3CF1"/>
    <w:rsid w:val="002012A0"/>
    <w:rsid w:val="0020262D"/>
    <w:rsid w:val="00213307"/>
    <w:rsid w:val="00213A07"/>
    <w:rsid w:val="00244D70"/>
    <w:rsid w:val="00282F2C"/>
    <w:rsid w:val="002D5DE1"/>
    <w:rsid w:val="002E74A4"/>
    <w:rsid w:val="003B35B0"/>
    <w:rsid w:val="003C4F9F"/>
    <w:rsid w:val="003C60F1"/>
    <w:rsid w:val="003D0338"/>
    <w:rsid w:val="003D3CF9"/>
    <w:rsid w:val="003E41E1"/>
    <w:rsid w:val="004031B7"/>
    <w:rsid w:val="00424709"/>
    <w:rsid w:val="0045478D"/>
    <w:rsid w:val="00470C63"/>
    <w:rsid w:val="004766C2"/>
    <w:rsid w:val="004841F6"/>
    <w:rsid w:val="004A1698"/>
    <w:rsid w:val="004B2B03"/>
    <w:rsid w:val="004C01B2"/>
    <w:rsid w:val="004C5EA9"/>
    <w:rsid w:val="00505DD8"/>
    <w:rsid w:val="00570E60"/>
    <w:rsid w:val="00580D38"/>
    <w:rsid w:val="005A28D4"/>
    <w:rsid w:val="005C1684"/>
    <w:rsid w:val="005C5F97"/>
    <w:rsid w:val="005E0BC8"/>
    <w:rsid w:val="005E54B5"/>
    <w:rsid w:val="005E738A"/>
    <w:rsid w:val="005F1292"/>
    <w:rsid w:val="005F1580"/>
    <w:rsid w:val="005F3ED8"/>
    <w:rsid w:val="00601977"/>
    <w:rsid w:val="006028AC"/>
    <w:rsid w:val="00606D59"/>
    <w:rsid w:val="0061486F"/>
    <w:rsid w:val="006261E5"/>
    <w:rsid w:val="0063187F"/>
    <w:rsid w:val="006403D9"/>
    <w:rsid w:val="0065019A"/>
    <w:rsid w:val="00655B49"/>
    <w:rsid w:val="00681D83"/>
    <w:rsid w:val="006900C2"/>
    <w:rsid w:val="00696899"/>
    <w:rsid w:val="006B2EAC"/>
    <w:rsid w:val="006B30A9"/>
    <w:rsid w:val="006B3FF4"/>
    <w:rsid w:val="006C64BB"/>
    <w:rsid w:val="006D34FE"/>
    <w:rsid w:val="006D48DC"/>
    <w:rsid w:val="0070267E"/>
    <w:rsid w:val="00706E32"/>
    <w:rsid w:val="007354F3"/>
    <w:rsid w:val="007546AF"/>
    <w:rsid w:val="00757A58"/>
    <w:rsid w:val="007653B9"/>
    <w:rsid w:val="00765934"/>
    <w:rsid w:val="0077548B"/>
    <w:rsid w:val="00792C61"/>
    <w:rsid w:val="007E373C"/>
    <w:rsid w:val="007F0BF0"/>
    <w:rsid w:val="0080283D"/>
    <w:rsid w:val="00811B10"/>
    <w:rsid w:val="0081458A"/>
    <w:rsid w:val="00817AA4"/>
    <w:rsid w:val="00836555"/>
    <w:rsid w:val="008434FC"/>
    <w:rsid w:val="00845C06"/>
    <w:rsid w:val="008646E9"/>
    <w:rsid w:val="0087192B"/>
    <w:rsid w:val="008805BC"/>
    <w:rsid w:val="0088255E"/>
    <w:rsid w:val="00892D08"/>
    <w:rsid w:val="00893791"/>
    <w:rsid w:val="008B347C"/>
    <w:rsid w:val="008C7D99"/>
    <w:rsid w:val="008D6B43"/>
    <w:rsid w:val="008E5A6D"/>
    <w:rsid w:val="008E7A4D"/>
    <w:rsid w:val="008F32DF"/>
    <w:rsid w:val="008F4D20"/>
    <w:rsid w:val="008F6701"/>
    <w:rsid w:val="00902BEC"/>
    <w:rsid w:val="00930E8C"/>
    <w:rsid w:val="00951B25"/>
    <w:rsid w:val="00976651"/>
    <w:rsid w:val="0097719F"/>
    <w:rsid w:val="00983B74"/>
    <w:rsid w:val="00990263"/>
    <w:rsid w:val="00993A3A"/>
    <w:rsid w:val="00995E59"/>
    <w:rsid w:val="00997EED"/>
    <w:rsid w:val="009A201A"/>
    <w:rsid w:val="009A4CCC"/>
    <w:rsid w:val="009A722B"/>
    <w:rsid w:val="009C3DB8"/>
    <w:rsid w:val="009E4B94"/>
    <w:rsid w:val="009F3391"/>
    <w:rsid w:val="00A33DC7"/>
    <w:rsid w:val="00A901E7"/>
    <w:rsid w:val="00AD3DEF"/>
    <w:rsid w:val="00AE1AD0"/>
    <w:rsid w:val="00AF1D02"/>
    <w:rsid w:val="00AF2795"/>
    <w:rsid w:val="00B00D92"/>
    <w:rsid w:val="00B17307"/>
    <w:rsid w:val="00B21751"/>
    <w:rsid w:val="00BA162F"/>
    <w:rsid w:val="00BA4A27"/>
    <w:rsid w:val="00C165B0"/>
    <w:rsid w:val="00C3229F"/>
    <w:rsid w:val="00C63DC1"/>
    <w:rsid w:val="00C66BC9"/>
    <w:rsid w:val="00C70A03"/>
    <w:rsid w:val="00C905CF"/>
    <w:rsid w:val="00CA4F32"/>
    <w:rsid w:val="00CB3239"/>
    <w:rsid w:val="00CB6E41"/>
    <w:rsid w:val="00CC6322"/>
    <w:rsid w:val="00CD0102"/>
    <w:rsid w:val="00CF0555"/>
    <w:rsid w:val="00D13B8E"/>
    <w:rsid w:val="00D7037B"/>
    <w:rsid w:val="00D718D1"/>
    <w:rsid w:val="00D80858"/>
    <w:rsid w:val="00D9035A"/>
    <w:rsid w:val="00D90866"/>
    <w:rsid w:val="00D96141"/>
    <w:rsid w:val="00DB31AF"/>
    <w:rsid w:val="00DB567E"/>
    <w:rsid w:val="00DB7E69"/>
    <w:rsid w:val="00DC22AB"/>
    <w:rsid w:val="00DD01BC"/>
    <w:rsid w:val="00DE2B28"/>
    <w:rsid w:val="00E0684D"/>
    <w:rsid w:val="00E801C1"/>
    <w:rsid w:val="00E82AEB"/>
    <w:rsid w:val="00E96DF5"/>
    <w:rsid w:val="00EB0DFD"/>
    <w:rsid w:val="00EF346C"/>
    <w:rsid w:val="00F031ED"/>
    <w:rsid w:val="00F06C0F"/>
    <w:rsid w:val="00F120C0"/>
    <w:rsid w:val="00F15F6B"/>
    <w:rsid w:val="00F8359F"/>
    <w:rsid w:val="00FB313F"/>
    <w:rsid w:val="00FC301A"/>
    <w:rsid w:val="00FC535D"/>
    <w:rsid w:val="00FE2C9C"/>
    <w:rsid w:val="00FE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441B311"/>
  <w15:docId w15:val="{AFF40EDD-4828-4B0F-9C7F-C98587EA9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IA Type Office" w:eastAsiaTheme="minorHAnsi" w:hAnsi="VIA Type Office" w:cstheme="minorBidi"/>
        <w:lang w:val="da-DK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10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2F2C"/>
    <w:pPr>
      <w:spacing w:line="240" w:lineRule="auto"/>
    </w:pPr>
    <w:rPr>
      <w:rFonts w:ascii="Times New Roman" w:eastAsia="Times New Roman" w:hAnsi="Times New Roman" w:cs="Times New Roman"/>
      <w:sz w:val="24"/>
      <w:lang w:eastAsia="da-DK"/>
    </w:rPr>
  </w:style>
  <w:style w:type="paragraph" w:styleId="Overskrift1">
    <w:name w:val="heading 1"/>
    <w:basedOn w:val="Normal"/>
    <w:next w:val="Manchet"/>
    <w:link w:val="Overskrift1Tegn"/>
    <w:uiPriority w:val="1"/>
    <w:qFormat/>
    <w:rsid w:val="00AF2795"/>
    <w:pPr>
      <w:keepNext/>
      <w:keepLines/>
      <w:numPr>
        <w:numId w:val="13"/>
      </w:numPr>
      <w:pBdr>
        <w:top w:val="single" w:sz="4" w:space="5" w:color="auto"/>
      </w:pBdr>
      <w:spacing w:before="480" w:after="240" w:line="300" w:lineRule="atLeast"/>
      <w:contextualSpacing/>
      <w:outlineLvl w:val="0"/>
    </w:pPr>
    <w:rPr>
      <w:rFonts w:ascii="VIA Type Office" w:eastAsiaTheme="majorEastAsia" w:hAnsi="VIA Type Office" w:cstheme="majorBidi"/>
      <w:b/>
      <w:bCs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AF2795"/>
    <w:pPr>
      <w:keepNext/>
      <w:keepLines/>
      <w:numPr>
        <w:ilvl w:val="1"/>
        <w:numId w:val="13"/>
      </w:numPr>
      <w:spacing w:before="480" w:after="240" w:line="300" w:lineRule="atLeast"/>
      <w:contextualSpacing/>
      <w:outlineLvl w:val="1"/>
    </w:pPr>
    <w:rPr>
      <w:rFonts w:ascii="VIA Type Office" w:eastAsiaTheme="majorEastAsia" w:hAnsi="VIA Type Office" w:cstheme="majorBidi"/>
      <w:b/>
      <w:bCs/>
      <w:sz w:val="28"/>
      <w:szCs w:val="26"/>
      <w:lang w:eastAsia="en-US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9A201A"/>
    <w:pPr>
      <w:keepNext/>
      <w:keepLines/>
      <w:numPr>
        <w:ilvl w:val="2"/>
        <w:numId w:val="13"/>
      </w:numPr>
      <w:pBdr>
        <w:top w:val="single" w:sz="4" w:space="5" w:color="auto"/>
      </w:pBdr>
      <w:spacing w:before="480" w:after="240" w:line="300" w:lineRule="atLeast"/>
      <w:contextualSpacing/>
      <w:outlineLvl w:val="2"/>
    </w:pPr>
    <w:rPr>
      <w:rFonts w:ascii="VIA Type Office" w:eastAsiaTheme="majorEastAsia" w:hAnsi="VIA Type Office" w:cstheme="majorBidi"/>
      <w:b/>
      <w:bCs/>
      <w:sz w:val="28"/>
      <w:lang w:eastAsia="en-US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9C3DB8"/>
    <w:pPr>
      <w:keepNext/>
      <w:keepLines/>
      <w:numPr>
        <w:ilvl w:val="3"/>
        <w:numId w:val="13"/>
      </w:numPr>
      <w:spacing w:before="240" w:line="240" w:lineRule="atLeast"/>
      <w:contextualSpacing/>
      <w:outlineLvl w:val="3"/>
    </w:pPr>
    <w:rPr>
      <w:rFonts w:ascii="VIA Type Office" w:eastAsiaTheme="majorEastAsia" w:hAnsi="VIA Type Office" w:cstheme="majorBidi"/>
      <w:b/>
      <w:bCs/>
      <w:iCs/>
      <w:sz w:val="20"/>
      <w:lang w:eastAsia="en-US"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numPr>
        <w:ilvl w:val="4"/>
        <w:numId w:val="13"/>
      </w:numPr>
      <w:spacing w:before="260" w:line="240" w:lineRule="atLeast"/>
      <w:contextualSpacing/>
      <w:outlineLvl w:val="4"/>
    </w:pPr>
    <w:rPr>
      <w:rFonts w:ascii="VIA Type Office" w:eastAsiaTheme="majorEastAsia" w:hAnsi="VIA Type Office" w:cstheme="majorBidi"/>
      <w:b/>
      <w:sz w:val="20"/>
      <w:lang w:eastAsia="en-US"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numPr>
        <w:ilvl w:val="5"/>
        <w:numId w:val="13"/>
      </w:numPr>
      <w:spacing w:before="260" w:line="240" w:lineRule="atLeast"/>
      <w:contextualSpacing/>
      <w:outlineLvl w:val="5"/>
    </w:pPr>
    <w:rPr>
      <w:rFonts w:ascii="VIA Type Office" w:eastAsiaTheme="majorEastAsia" w:hAnsi="VIA Type Office" w:cstheme="majorBidi"/>
      <w:b/>
      <w:iCs/>
      <w:sz w:val="20"/>
      <w:lang w:eastAsia="en-US"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numPr>
        <w:ilvl w:val="6"/>
        <w:numId w:val="13"/>
      </w:numPr>
      <w:spacing w:before="260" w:line="240" w:lineRule="atLeast"/>
      <w:contextualSpacing/>
      <w:outlineLvl w:val="6"/>
    </w:pPr>
    <w:rPr>
      <w:rFonts w:ascii="VIA Type Office" w:eastAsiaTheme="majorEastAsia" w:hAnsi="VIA Type Office" w:cstheme="majorBidi"/>
      <w:b/>
      <w:iCs/>
      <w:sz w:val="20"/>
      <w:lang w:eastAsia="en-US"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numPr>
        <w:ilvl w:val="7"/>
        <w:numId w:val="13"/>
      </w:numPr>
      <w:spacing w:before="260" w:line="240" w:lineRule="atLeast"/>
      <w:contextualSpacing/>
      <w:outlineLvl w:val="7"/>
    </w:pPr>
    <w:rPr>
      <w:rFonts w:ascii="VIA Type Office" w:eastAsiaTheme="majorEastAsia" w:hAnsi="VIA Type Office" w:cstheme="majorBidi"/>
      <w:b/>
      <w:sz w:val="20"/>
      <w:lang w:eastAsia="en-US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numPr>
        <w:ilvl w:val="8"/>
        <w:numId w:val="13"/>
      </w:numPr>
      <w:spacing w:before="260" w:line="240" w:lineRule="atLeast"/>
      <w:contextualSpacing/>
      <w:outlineLvl w:val="8"/>
    </w:pPr>
    <w:rPr>
      <w:rFonts w:ascii="VIA Type Office" w:eastAsiaTheme="majorEastAsia" w:hAnsi="VIA Type Office" w:cstheme="majorBidi"/>
      <w:b/>
      <w:iCs/>
      <w:sz w:val="20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45478D"/>
    <w:pPr>
      <w:tabs>
        <w:tab w:val="center" w:pos="4819"/>
        <w:tab w:val="right" w:pos="9638"/>
      </w:tabs>
      <w:spacing w:before="80" w:line="240" w:lineRule="atLeast"/>
    </w:pPr>
    <w:rPr>
      <w:rFonts w:ascii="VIA Type Office" w:eastAsiaTheme="minorHAnsi" w:hAnsi="VIA Type Office" w:cstheme="minorBidi"/>
      <w:sz w:val="18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22C5E"/>
    <w:rPr>
      <w:sz w:val="18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rFonts w:ascii="VIA Type Office" w:eastAsiaTheme="minorHAnsi" w:hAnsi="VIA Type Office" w:cstheme="minorBidi"/>
      <w:sz w:val="16"/>
      <w:lang w:eastAsia="en-US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AF2795"/>
    <w:rPr>
      <w:rFonts w:eastAsiaTheme="majorEastAsia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AF2795"/>
    <w:rPr>
      <w:rFonts w:eastAsiaTheme="majorEastAsia" w:cstheme="majorBidi"/>
      <w:b/>
      <w:bCs/>
      <w:sz w:val="28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9A201A"/>
    <w:rPr>
      <w:rFonts w:eastAsiaTheme="majorEastAsia" w:cstheme="majorBidi"/>
      <w:b/>
      <w:bCs/>
      <w:sz w:val="28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9C3DB8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</w:rPr>
  </w:style>
  <w:style w:type="paragraph" w:styleId="Titel">
    <w:name w:val="Title"/>
    <w:basedOn w:val="Normal"/>
    <w:next w:val="Overskrift1"/>
    <w:link w:val="TitelTegn"/>
    <w:uiPriority w:val="19"/>
    <w:rsid w:val="00C66BC9"/>
    <w:pPr>
      <w:keepNext/>
      <w:keepLines/>
      <w:pageBreakBefore/>
      <w:spacing w:before="4080" w:after="360" w:line="360" w:lineRule="atLeast"/>
    </w:pPr>
    <w:rPr>
      <w:rFonts w:ascii="VIA Type Office" w:eastAsiaTheme="minorHAnsi" w:hAnsi="VIA Type Office" w:cstheme="minorBidi"/>
      <w:b/>
      <w:sz w:val="38"/>
      <w:szCs w:val="144"/>
      <w:lang w:eastAsia="en-US"/>
    </w:rPr>
  </w:style>
  <w:style w:type="character" w:customStyle="1" w:styleId="TitelTegn">
    <w:name w:val="Titel Tegn"/>
    <w:basedOn w:val="Standardskrifttypeiafsnit"/>
    <w:link w:val="Titel"/>
    <w:uiPriority w:val="19"/>
    <w:rsid w:val="00C66BC9"/>
    <w:rPr>
      <w:b/>
      <w:sz w:val="38"/>
      <w:szCs w:val="144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601977"/>
    <w:pPr>
      <w:numPr>
        <w:ilvl w:val="1"/>
      </w:numPr>
      <w:spacing w:line="1260" w:lineRule="atLeast"/>
      <w:contextualSpacing/>
    </w:pPr>
    <w:rPr>
      <w:rFonts w:ascii="VIA Type Office Light" w:eastAsiaTheme="majorEastAsia" w:hAnsi="VIA Type Office Light" w:cstheme="majorBidi"/>
      <w:b/>
      <w:iCs/>
      <w:sz w:val="144"/>
      <w:szCs w:val="24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AF2795"/>
    <w:rPr>
      <w:rFonts w:ascii="VIA Type Office Light" w:eastAsiaTheme="majorEastAsia" w:hAnsi="VIA Type Office Light" w:cstheme="majorBidi"/>
      <w:b/>
      <w:iCs/>
      <w:sz w:val="144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A0A0A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 w:line="240" w:lineRule="atLeast"/>
      <w:ind w:left="851" w:right="851"/>
    </w:pPr>
    <w:rPr>
      <w:rFonts w:ascii="VIA Type Office" w:eastAsiaTheme="minorHAnsi" w:hAnsi="VIA Type Office" w:cstheme="minorBidi"/>
      <w:b/>
      <w:bCs/>
      <w:i/>
      <w:iCs/>
      <w:sz w:val="20"/>
      <w:lang w:eastAsia="en-US"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9E4B94"/>
    <w:pPr>
      <w:spacing w:line="240" w:lineRule="atLeast"/>
    </w:pPr>
    <w:rPr>
      <w:rFonts w:ascii="VIA Type Office" w:eastAsiaTheme="minorHAnsi" w:hAnsi="VIA Type Office" w:cstheme="minorBidi"/>
      <w:b/>
      <w:bCs/>
      <w:sz w:val="16"/>
      <w:lang w:eastAsia="en-US"/>
    </w:rPr>
  </w:style>
  <w:style w:type="paragraph" w:styleId="Indholdsfortegnelse1">
    <w:name w:val="toc 1"/>
    <w:basedOn w:val="Normal"/>
    <w:next w:val="Normal"/>
    <w:uiPriority w:val="39"/>
    <w:semiHidden/>
    <w:rsid w:val="002E74A4"/>
    <w:pPr>
      <w:spacing w:line="240" w:lineRule="atLeast"/>
      <w:ind w:right="567"/>
    </w:pPr>
    <w:rPr>
      <w:rFonts w:ascii="VIA Type Office" w:eastAsiaTheme="minorHAnsi" w:hAnsi="VIA Type Office" w:cstheme="minorBidi"/>
      <w:b/>
      <w:sz w:val="20"/>
      <w:lang w:eastAsia="en-US"/>
    </w:rPr>
  </w:style>
  <w:style w:type="paragraph" w:styleId="Indholdsfortegnelse2">
    <w:name w:val="toc 2"/>
    <w:basedOn w:val="Normal"/>
    <w:next w:val="Normal"/>
    <w:uiPriority w:val="39"/>
    <w:semiHidden/>
    <w:rsid w:val="00C905CF"/>
    <w:pPr>
      <w:pBdr>
        <w:top w:val="single" w:sz="4" w:space="5" w:color="auto"/>
      </w:pBdr>
      <w:spacing w:before="240" w:line="240" w:lineRule="atLeast"/>
      <w:ind w:left="851" w:hanging="851"/>
    </w:pPr>
    <w:rPr>
      <w:rFonts w:ascii="VIA Type Office" w:eastAsiaTheme="minorHAnsi" w:hAnsi="VIA Type Office" w:cstheme="minorBidi"/>
      <w:b/>
      <w:sz w:val="20"/>
      <w:lang w:eastAsia="en-US"/>
    </w:rPr>
  </w:style>
  <w:style w:type="paragraph" w:styleId="Indholdsfortegnelse3">
    <w:name w:val="toc 3"/>
    <w:basedOn w:val="Normal"/>
    <w:next w:val="Normal"/>
    <w:uiPriority w:val="39"/>
    <w:semiHidden/>
    <w:rsid w:val="0014070F"/>
    <w:pPr>
      <w:spacing w:line="240" w:lineRule="atLeast"/>
      <w:ind w:left="851" w:right="567" w:hanging="851"/>
    </w:pPr>
    <w:rPr>
      <w:rFonts w:ascii="VIA Type Office" w:eastAsiaTheme="minorHAnsi" w:hAnsi="VIA Type Office" w:cstheme="minorBidi"/>
      <w:sz w:val="20"/>
      <w:lang w:eastAsia="en-US"/>
    </w:rPr>
  </w:style>
  <w:style w:type="paragraph" w:styleId="Indholdsfortegnelse4">
    <w:name w:val="toc 4"/>
    <w:basedOn w:val="Normal"/>
    <w:next w:val="Normal"/>
    <w:uiPriority w:val="39"/>
    <w:semiHidden/>
    <w:rsid w:val="0014070F"/>
    <w:pPr>
      <w:spacing w:line="240" w:lineRule="atLeast"/>
      <w:ind w:left="851" w:right="567" w:hanging="851"/>
    </w:pPr>
    <w:rPr>
      <w:rFonts w:ascii="VIA Type Office" w:eastAsiaTheme="minorHAnsi" w:hAnsi="VIA Type Office" w:cstheme="minorBidi"/>
      <w:sz w:val="20"/>
      <w:lang w:eastAsia="en-US"/>
    </w:rPr>
  </w:style>
  <w:style w:type="paragraph" w:styleId="Indholdsfortegnelse5">
    <w:name w:val="toc 5"/>
    <w:basedOn w:val="Normal"/>
    <w:next w:val="Normal"/>
    <w:uiPriority w:val="9"/>
    <w:semiHidden/>
    <w:rsid w:val="009E4B94"/>
    <w:pPr>
      <w:spacing w:line="240" w:lineRule="atLeast"/>
      <w:ind w:right="567"/>
    </w:pPr>
    <w:rPr>
      <w:rFonts w:ascii="VIA Type Office" w:eastAsiaTheme="minorHAnsi" w:hAnsi="VIA Type Office" w:cstheme="minorBidi"/>
      <w:sz w:val="20"/>
      <w:lang w:eastAsia="en-US"/>
    </w:rPr>
  </w:style>
  <w:style w:type="paragraph" w:styleId="Indholdsfortegnelse6">
    <w:name w:val="toc 6"/>
    <w:basedOn w:val="Normal"/>
    <w:next w:val="Normal"/>
    <w:uiPriority w:val="9"/>
    <w:semiHidden/>
    <w:rsid w:val="009E4B94"/>
    <w:pPr>
      <w:spacing w:line="240" w:lineRule="atLeast"/>
      <w:ind w:right="567"/>
    </w:pPr>
    <w:rPr>
      <w:rFonts w:ascii="VIA Type Office" w:eastAsiaTheme="minorHAnsi" w:hAnsi="VIA Type Office" w:cstheme="minorBidi"/>
      <w:sz w:val="20"/>
      <w:lang w:eastAsia="en-US"/>
    </w:rPr>
  </w:style>
  <w:style w:type="paragraph" w:styleId="Indholdsfortegnelse7">
    <w:name w:val="toc 7"/>
    <w:basedOn w:val="Normal"/>
    <w:next w:val="Normal"/>
    <w:uiPriority w:val="9"/>
    <w:semiHidden/>
    <w:rsid w:val="009E4B94"/>
    <w:pPr>
      <w:spacing w:line="240" w:lineRule="atLeast"/>
      <w:ind w:right="567"/>
    </w:pPr>
    <w:rPr>
      <w:rFonts w:ascii="VIA Type Office" w:eastAsiaTheme="minorHAnsi" w:hAnsi="VIA Type Office" w:cstheme="minorBidi"/>
      <w:sz w:val="20"/>
      <w:lang w:eastAsia="en-US"/>
    </w:rPr>
  </w:style>
  <w:style w:type="paragraph" w:styleId="Indholdsfortegnelse8">
    <w:name w:val="toc 8"/>
    <w:basedOn w:val="Normal"/>
    <w:next w:val="Normal"/>
    <w:uiPriority w:val="9"/>
    <w:semiHidden/>
    <w:rsid w:val="009E4B94"/>
    <w:pPr>
      <w:spacing w:line="240" w:lineRule="atLeast"/>
      <w:ind w:right="567"/>
    </w:pPr>
    <w:rPr>
      <w:rFonts w:ascii="VIA Type Office" w:eastAsiaTheme="minorHAnsi" w:hAnsi="VIA Type Office" w:cstheme="minorBidi"/>
      <w:sz w:val="20"/>
      <w:lang w:eastAsia="en-US"/>
    </w:rPr>
  </w:style>
  <w:style w:type="paragraph" w:styleId="Indholdsfortegnelse9">
    <w:name w:val="toc 9"/>
    <w:basedOn w:val="Normal"/>
    <w:next w:val="Normal"/>
    <w:uiPriority w:val="9"/>
    <w:semiHidden/>
    <w:rsid w:val="009E4B94"/>
    <w:pPr>
      <w:spacing w:line="240" w:lineRule="atLeast"/>
      <w:ind w:right="567"/>
    </w:pPr>
    <w:rPr>
      <w:rFonts w:ascii="VIA Type Office" w:eastAsiaTheme="minorHAnsi" w:hAnsi="VIA Type Office" w:cstheme="minorBidi"/>
      <w:sz w:val="20"/>
      <w:lang w:eastAsia="en-US"/>
    </w:rPr>
  </w:style>
  <w:style w:type="paragraph" w:styleId="Overskrift">
    <w:name w:val="TOC Heading"/>
    <w:basedOn w:val="Overskrift1"/>
    <w:next w:val="Normal"/>
    <w:uiPriority w:val="9"/>
    <w:semiHidden/>
    <w:rsid w:val="0081458A"/>
    <w:pPr>
      <w:spacing w:before="4200"/>
      <w:outlineLvl w:val="9"/>
    </w:pPr>
    <w:rPr>
      <w:caps/>
      <w:sz w:val="30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9F9F9F" w:themeColor="text1" w:themeTint="80"/>
        <w:left w:val="single" w:sz="2" w:space="10" w:color="9F9F9F" w:themeColor="text1" w:themeTint="80"/>
        <w:bottom w:val="single" w:sz="2" w:space="10" w:color="9F9F9F" w:themeColor="text1" w:themeTint="80"/>
        <w:right w:val="single" w:sz="2" w:space="10" w:color="9F9F9F" w:themeColor="text1" w:themeTint="80"/>
      </w:pBdr>
      <w:spacing w:line="240" w:lineRule="atLeast"/>
      <w:ind w:left="1151" w:right="1151"/>
    </w:pPr>
    <w:rPr>
      <w:rFonts w:ascii="VIA Type Office" w:eastAsiaTheme="minorEastAsia" w:hAnsi="VIA Type Office" w:cstheme="minorBidi"/>
      <w:i/>
      <w:iCs/>
      <w:sz w:val="20"/>
      <w:lang w:eastAsia="en-US"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rFonts w:ascii="VIA Type Office" w:eastAsiaTheme="minorHAnsi" w:hAnsi="VIA Type Office" w:cstheme="minorBidi"/>
      <w:sz w:val="16"/>
      <w:lang w:eastAsia="en-US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rFonts w:ascii="VIA Type Office" w:eastAsiaTheme="minorHAnsi" w:hAnsi="VIA Type Office" w:cstheme="minorBidi"/>
      <w:sz w:val="16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D718D1"/>
    <w:pPr>
      <w:numPr>
        <w:numId w:val="1"/>
      </w:numPr>
      <w:spacing w:before="240" w:after="240" w:line="240" w:lineRule="atLeast"/>
    </w:pPr>
    <w:rPr>
      <w:rFonts w:ascii="VIA Type Office" w:eastAsiaTheme="minorHAnsi" w:hAnsi="VIA Type Office" w:cstheme="minorBidi"/>
      <w:sz w:val="20"/>
      <w:lang w:eastAsia="en-US"/>
    </w:r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spacing w:line="240" w:lineRule="atLeast"/>
      <w:contextualSpacing/>
    </w:pPr>
    <w:rPr>
      <w:rFonts w:ascii="VIA Type Office" w:eastAsiaTheme="minorHAnsi" w:hAnsi="VIA Type Office" w:cstheme="minorBidi"/>
      <w:sz w:val="20"/>
      <w:lang w:eastAsia="en-US"/>
    </w:rPr>
  </w:style>
  <w:style w:type="character" w:styleId="Sidetal">
    <w:name w:val="page number"/>
    <w:basedOn w:val="Standardskrifttypeiafsnit"/>
    <w:uiPriority w:val="21"/>
    <w:semiHidden/>
    <w:rsid w:val="0045478D"/>
    <w:rPr>
      <w:sz w:val="18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6D34FE"/>
    <w:pPr>
      <w:tabs>
        <w:tab w:val="left" w:pos="567"/>
      </w:tabs>
    </w:pPr>
    <w:rPr>
      <w:sz w:val="18"/>
    </w:r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ascii="VIA Type Office" w:eastAsiaTheme="majorEastAsia" w:hAnsi="VIA Type Office" w:cstheme="majorBidi"/>
      <w:b/>
      <w:bCs/>
      <w:sz w:val="28"/>
      <w:szCs w:val="24"/>
      <w:lang w:eastAsia="en-US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spacing w:line="240" w:lineRule="atLeast"/>
      <w:ind w:right="567"/>
    </w:pPr>
    <w:rPr>
      <w:rFonts w:ascii="VIA Type Office" w:eastAsiaTheme="minorHAnsi" w:hAnsi="VIA Type Office" w:cstheme="minorBidi"/>
      <w:sz w:val="20"/>
      <w:lang w:eastAsia="en-US"/>
    </w:rPr>
  </w:style>
  <w:style w:type="paragraph" w:styleId="Underskrift">
    <w:name w:val="Signature"/>
    <w:basedOn w:val="Normal"/>
    <w:link w:val="UnderskriftTegn"/>
    <w:uiPriority w:val="99"/>
    <w:semiHidden/>
    <w:rsid w:val="00424709"/>
    <w:pPr>
      <w:ind w:left="4252"/>
    </w:pPr>
    <w:rPr>
      <w:rFonts w:ascii="VIA Type Office" w:eastAsiaTheme="minorHAnsi" w:hAnsi="VIA Type Office" w:cstheme="minorBidi"/>
      <w:sz w:val="20"/>
      <w:lang w:eastAsia="en-US"/>
    </w:r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semiHidden/>
    <w:rsid w:val="00983B74"/>
    <w:pPr>
      <w:spacing w:before="40" w:after="40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semiHidden/>
    <w:rsid w:val="00424709"/>
  </w:style>
  <w:style w:type="paragraph" w:customStyle="1" w:styleId="Tabel-TekstTotal">
    <w:name w:val="Tabel - Tekst Total"/>
    <w:basedOn w:val="Tabel-Tekst"/>
    <w:uiPriority w:val="4"/>
    <w:semiHidden/>
    <w:rsid w:val="00424709"/>
    <w:rPr>
      <w:b/>
    </w:rPr>
  </w:style>
  <w:style w:type="paragraph" w:customStyle="1" w:styleId="Tabel-Tal">
    <w:name w:val="Tabel - Tal"/>
    <w:basedOn w:val="Tabel"/>
    <w:uiPriority w:val="4"/>
    <w:semiHidden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 w:line="240" w:lineRule="atLeast"/>
      <w:ind w:left="567" w:right="567"/>
    </w:pPr>
    <w:rPr>
      <w:rFonts w:ascii="VIA Type Office" w:eastAsiaTheme="minorHAnsi" w:hAnsi="VIA Type Office" w:cstheme="minorBidi"/>
      <w:b/>
      <w:iCs/>
      <w:color w:val="414141" w:themeColor="text1"/>
      <w:sz w:val="20"/>
      <w:lang w:eastAsia="en-US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414141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spacing w:line="240" w:lineRule="atLeast"/>
      <w:ind w:right="567"/>
    </w:pPr>
    <w:rPr>
      <w:rFonts w:ascii="VIA Type Office" w:eastAsiaTheme="minorHAnsi" w:hAnsi="VIA Type Office" w:cstheme="minorBidi"/>
      <w:sz w:val="20"/>
      <w:lang w:eastAsia="en-US"/>
    </w:rPr>
  </w:style>
  <w:style w:type="paragraph" w:styleId="Normalindrykning">
    <w:name w:val="Normal Indent"/>
    <w:basedOn w:val="Normal"/>
    <w:semiHidden/>
    <w:rsid w:val="005A28D4"/>
    <w:pPr>
      <w:spacing w:line="240" w:lineRule="atLeast"/>
      <w:ind w:left="1134"/>
    </w:pPr>
    <w:rPr>
      <w:rFonts w:ascii="VIA Type Office" w:eastAsiaTheme="minorHAnsi" w:hAnsi="VIA Type Office" w:cstheme="minorBidi"/>
      <w:sz w:val="20"/>
      <w:lang w:eastAsia="en-US"/>
    </w:rPr>
  </w:style>
  <w:style w:type="table" w:styleId="Tabel-Gitter">
    <w:name w:val="Table Grid"/>
    <w:basedOn w:val="Tabel-Normal"/>
    <w:uiPriority w:val="59"/>
    <w:rsid w:val="00A33D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116FA"/>
    <w:pPr>
      <w:spacing w:after="200" w:line="300" w:lineRule="atLeast"/>
    </w:pPr>
    <w:rPr>
      <w:sz w:val="28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rsid w:val="009A201A"/>
    <w:rPr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6D34F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D34FE"/>
    <w:rPr>
      <w:rFonts w:ascii="Tahoma" w:hAnsi="Tahoma" w:cs="Tahoma"/>
      <w:sz w:val="16"/>
      <w:szCs w:val="16"/>
    </w:rPr>
  </w:style>
  <w:style w:type="character" w:customStyle="1" w:styleId="Template-Adresseintro">
    <w:name w:val="Template - Adresse intro"/>
    <w:basedOn w:val="Standardskrifttypeiafsnit"/>
    <w:uiPriority w:val="1"/>
    <w:semiHidden/>
    <w:qFormat/>
    <w:rsid w:val="0045478D"/>
    <w:rPr>
      <w:rFonts w:ascii="VIA Type Office Light" w:hAnsi="VIA Type Office Light"/>
    </w:rPr>
  </w:style>
  <w:style w:type="paragraph" w:customStyle="1" w:styleId="Title2">
    <w:name w:val="Title 2"/>
    <w:basedOn w:val="Titel"/>
    <w:uiPriority w:val="20"/>
    <w:semiHidden/>
    <w:qFormat/>
    <w:rsid w:val="00CD0102"/>
    <w:pPr>
      <w:framePr w:wrap="around" w:hAnchor="text"/>
      <w:spacing w:line="840" w:lineRule="atLeast"/>
    </w:pPr>
    <w:rPr>
      <w:sz w:val="96"/>
    </w:rPr>
  </w:style>
  <w:style w:type="paragraph" w:customStyle="1" w:styleId="Subtitle2">
    <w:name w:val="Subtitle 2"/>
    <w:basedOn w:val="Undertitel"/>
    <w:uiPriority w:val="20"/>
    <w:semiHidden/>
    <w:qFormat/>
    <w:rsid w:val="00CD0102"/>
    <w:pPr>
      <w:spacing w:line="840" w:lineRule="atLeast"/>
    </w:pPr>
    <w:rPr>
      <w:sz w:val="96"/>
    </w:rPr>
  </w:style>
  <w:style w:type="character" w:styleId="Hyperlink">
    <w:name w:val="Hyperlink"/>
    <w:basedOn w:val="Standardskrifttypeiafsnit"/>
    <w:unhideWhenUsed/>
    <w:rsid w:val="0081458A"/>
    <w:rPr>
      <w:color w:val="0000FF" w:themeColor="hyperlink"/>
      <w:u w:val="single"/>
    </w:rPr>
  </w:style>
  <w:style w:type="character" w:customStyle="1" w:styleId="Template-Datointro">
    <w:name w:val="Template - Dato intro"/>
    <w:basedOn w:val="Standardskrifttypeiafsnit"/>
    <w:uiPriority w:val="1"/>
    <w:qFormat/>
    <w:rsid w:val="00601977"/>
    <w:rPr>
      <w:rFonts w:ascii="VIA Type Office" w:hAnsi="VIA Type Office"/>
    </w:rPr>
  </w:style>
  <w:style w:type="paragraph" w:customStyle="1" w:styleId="Manchet">
    <w:name w:val="Manchet"/>
    <w:basedOn w:val="Normal"/>
    <w:next w:val="Normal"/>
    <w:uiPriority w:val="2"/>
    <w:qFormat/>
    <w:rsid w:val="00CB3239"/>
    <w:pPr>
      <w:spacing w:line="240" w:lineRule="atLeast"/>
    </w:pPr>
    <w:rPr>
      <w:rFonts w:ascii="VIA Type Office" w:eastAsiaTheme="minorHAnsi" w:hAnsi="VIA Type Office" w:cstheme="minorBidi"/>
      <w:sz w:val="22"/>
      <w:lang w:eastAsia="en-US"/>
    </w:rPr>
  </w:style>
  <w:style w:type="paragraph" w:styleId="Korrektur">
    <w:name w:val="Revision"/>
    <w:hidden/>
    <w:uiPriority w:val="99"/>
    <w:semiHidden/>
    <w:rsid w:val="00EB0DFD"/>
    <w:pPr>
      <w:spacing w:line="240" w:lineRule="auto"/>
    </w:pPr>
  </w:style>
  <w:style w:type="paragraph" w:customStyle="1" w:styleId="Template-low">
    <w:name w:val="Template - low"/>
    <w:basedOn w:val="Normal"/>
    <w:semiHidden/>
    <w:qFormat/>
    <w:rsid w:val="00976651"/>
    <w:pPr>
      <w:spacing w:line="20" w:lineRule="exact"/>
    </w:pPr>
    <w:rPr>
      <w:rFonts w:ascii="VIA Type Office" w:eastAsiaTheme="minorHAnsi" w:hAnsi="VIA Type Office" w:cstheme="minorBidi"/>
      <w:sz w:val="20"/>
      <w:lang w:eastAsia="en-US"/>
    </w:rPr>
  </w:style>
  <w:style w:type="character" w:styleId="BesgtLink">
    <w:name w:val="FollowedHyperlink"/>
    <w:rsid w:val="00282F2C"/>
    <w:rPr>
      <w:color w:val="800080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96D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al.dk/practical/bus-and-trai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ll.dk/til-lufthavnen/busser" TargetMode="External"/><Relationship Id="rId17" Type="http://schemas.openxmlformats.org/officeDocument/2006/relationships/hyperlink" Target="http://www.rejseplanen.d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kombardoexpressen.dk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dttrafik.dk/koreplaner/lufthavnsbusser/aarhus-airpor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flixbus.dk/?_ga=2.214485975.1963958751.1512397298-576594663.1502706667&amp;_gac=1.19950282.1512397298.Cj0KCQiAgZTRBRDmARIsAJvVWAtB07oRA3IQm7FYilHl2kWV4fRq3IUmlWAw-Noy8hFNv2LQQweYAIMaAmdTEALw_wcB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idttrafik.dk/koereplaner/x-busser/koereplaner/x-busser-der-koerer-i-midttrafiks-omraade/960x-silkeborg-viborg-aalborg/koereplan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DWE\Templates\Vejledning-Bilag.dotm" TargetMode="External"/></Relationships>
</file>

<file path=word/theme/theme1.xml><?xml version="1.0" encoding="utf-8"?>
<a:theme xmlns:a="http://schemas.openxmlformats.org/drawingml/2006/main" name="Office Theme">
  <a:themeElements>
    <a:clrScheme name="VIA">
      <a:dk1>
        <a:srgbClr val="414141"/>
      </a:dk1>
      <a:lt1>
        <a:sysClr val="window" lastClr="FFFFFF"/>
      </a:lt1>
      <a:dk2>
        <a:srgbClr val="8CC35A"/>
      </a:dk2>
      <a:lt2>
        <a:srgbClr val="AFAFAF"/>
      </a:lt2>
      <a:accent1>
        <a:srgbClr val="FFBE50"/>
      </a:accent1>
      <a:accent2>
        <a:srgbClr val="FF9164"/>
      </a:accent2>
      <a:accent3>
        <a:srgbClr val="FF7369"/>
      </a:accent3>
      <a:accent4>
        <a:srgbClr val="A0A0DC"/>
      </a:accent4>
      <a:accent5>
        <a:srgbClr val="78B4DC"/>
      </a:accent5>
      <a:accent6>
        <a:srgbClr val="32C8AA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175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F7451BAF4B454D89996132E8FF1F39" ma:contentTypeVersion="14" ma:contentTypeDescription="Opret et nyt dokument." ma:contentTypeScope="" ma:versionID="ad64546015308db1ec3abd9694507668">
  <xsd:schema xmlns:xsd="http://www.w3.org/2001/XMLSchema" xmlns:xs="http://www.w3.org/2001/XMLSchema" xmlns:p="http://schemas.microsoft.com/office/2006/metadata/properties" xmlns:ns3="803e619b-4738-4079-be26-2bfd47be3861" xmlns:ns4="5ca76e1a-b6f4-4506-a2c7-41439988ebf6" targetNamespace="http://schemas.microsoft.com/office/2006/metadata/properties" ma:root="true" ma:fieldsID="8f73bfed9d40b3ec8ad69ad386d0aa13" ns3:_="" ns4:_="">
    <xsd:import namespace="803e619b-4738-4079-be26-2bfd47be3861"/>
    <xsd:import namespace="5ca76e1a-b6f4-4506-a2c7-41439988eb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3e619b-4738-4079-be26-2bfd47be38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76e1a-b6f4-4506-a2c7-41439988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1501D6B-2177-43D0-94AC-4C386DB88F3E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5ca76e1a-b6f4-4506-a2c7-41439988ebf6"/>
    <ds:schemaRef ds:uri="803e619b-4738-4079-be26-2bfd47be3861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8921B3A-E041-46BD-8758-0DF9ACCB65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885B0-89AF-42F7-8F45-3E9DC20F8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3e619b-4738-4079-be26-2bfd47be3861"/>
    <ds:schemaRef ds:uri="5ca76e1a-b6f4-4506-a2c7-41439988e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DBB99E-8C2B-4E6D-8157-32D671315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Vejledning-Bilag.dotm</Template>
  <TotalTime>5</TotalTime>
  <Pages>1</Pages>
  <Words>257</Words>
  <Characters>1569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Vejledning Bilag</vt:lpstr>
      <vt:lpstr>Rapport</vt:lpstr>
    </vt:vector>
  </TitlesOfParts>
  <Company>VIA University College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Vejledning Bilag</dc:title>
  <dc:creator>VIA University College</dc:creator>
  <dc:description/>
  <cp:lastModifiedBy>Annette Husum Jensen (AHUJ) | VIA</cp:lastModifiedBy>
  <cp:revision>3</cp:revision>
  <dcterms:created xsi:type="dcterms:W3CDTF">2022-12-08T11:03:00Z</dcterms:created>
  <dcterms:modified xsi:type="dcterms:W3CDTF">2022-12-08T11:09:00Z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KeepOpenIfEmpty">
    <vt:lpwstr>False</vt:lpwstr>
  </property>
  <property fmtid="{D5CDD505-2E9C-101B-9397-08002B2CF9AE}" pid="3" name="SD_ShowDocumentInfo">
    <vt:lpwstr>True</vt:lpwstr>
  </property>
  <property fmtid="{D5CDD505-2E9C-101B-9397-08002B2CF9AE}" pid="4" name="SD_ShowGeneralPanel">
    <vt:lpwstr>True</vt:lpwstr>
  </property>
  <property fmtid="{D5CDD505-2E9C-101B-9397-08002B2CF9AE}" pid="5" name="SD_BrandingGraphicBehavior">
    <vt:lpwstr/>
  </property>
  <property fmtid="{D5CDD505-2E9C-101B-9397-08002B2CF9AE}" pid="6" name="SD_DocumentLanguageString">
    <vt:lpwstr>Dansk</vt:lpwstr>
  </property>
  <property fmtid="{D5CDD505-2E9C-101B-9397-08002B2CF9AE}" pid="7" name="SD_CtlText_Usersettings_Userprofile">
    <vt:lpwstr>Mailsignatur - Birgitte</vt:lpwstr>
  </property>
  <property fmtid="{D5CDD505-2E9C-101B-9397-08002B2CF9AE}" pid="8" name="SD_DocumentLanguage">
    <vt:lpwstr>da-DK</vt:lpwstr>
  </property>
  <property fmtid="{D5CDD505-2E9C-101B-9397-08002B2CF9AE}" pid="9" name="sdDocumentDate">
    <vt:lpwstr>41794</vt:lpwstr>
  </property>
  <property fmtid="{D5CDD505-2E9C-101B-9397-08002B2CF9AE}" pid="10" name="sdDocumentDateFormat">
    <vt:lpwstr>da-DK:d. MMMM yyyy</vt:lpwstr>
  </property>
  <property fmtid="{D5CDD505-2E9C-101B-9397-08002B2CF9AE}" pid="11" name="SD_CtlText_Generelt_CaseNo">
    <vt:lpwstr/>
  </property>
  <property fmtid="{D5CDD505-2E9C-101B-9397-08002B2CF9AE}" pid="12" name="SD_CtlText_Generelt_Ref">
    <vt:lpwstr/>
  </property>
  <property fmtid="{D5CDD505-2E9C-101B-9397-08002B2CF9AE}" pid="13" name="SD_CtlText_Generelt_Statement">
    <vt:lpwstr>Meet the world</vt:lpwstr>
  </property>
  <property fmtid="{D5CDD505-2E9C-101B-9397-08002B2CF9AE}" pid="14" name="SD_UserprofileName">
    <vt:lpwstr>Mailsignatur - Birgitte</vt:lpwstr>
  </property>
  <property fmtid="{D5CDD505-2E9C-101B-9397-08002B2CF9AE}" pid="15" name="SD_Office_SD_OFF_ID">
    <vt:lpwstr>129</vt:lpwstr>
  </property>
  <property fmtid="{D5CDD505-2E9C-101B-9397-08002B2CF9AE}" pid="16" name="SD_Office_SD_OFF_Category">
    <vt:lpwstr>Øvrige</vt:lpwstr>
  </property>
  <property fmtid="{D5CDD505-2E9C-101B-9397-08002B2CF9AE}" pid="17" name="SD_Office_SD_OFF_CatName">
    <vt:lpwstr>VIA Studieadministration</vt:lpwstr>
  </property>
  <property fmtid="{D5CDD505-2E9C-101B-9397-08002B2CF9AE}" pid="18" name="SD_Office_SD_OFF_SignatureCatName">
    <vt:lpwstr>VIA Studieadministration</vt:lpwstr>
  </property>
  <property fmtid="{D5CDD505-2E9C-101B-9397-08002B2CF9AE}" pid="19" name="SD_Office_SD_OFF_Niveau">
    <vt:lpwstr>(ingen)</vt:lpwstr>
  </property>
  <property fmtid="{D5CDD505-2E9C-101B-9397-08002B2CF9AE}" pid="20" name="SD_Office_SD_OFF_Web">
    <vt:lpwstr>via.dk</vt:lpwstr>
  </property>
  <property fmtid="{D5CDD505-2E9C-101B-9397-08002B2CF9AE}" pid="21" name="SD_Office_SD_OFF_ImageDefinition">
    <vt:lpwstr>VIA</vt:lpwstr>
  </property>
  <property fmtid="{D5CDD505-2E9C-101B-9397-08002B2CF9AE}" pid="22" name="SD_Office_SD_OFF_SignatureDesign">
    <vt:lpwstr>VIAUC</vt:lpwstr>
  </property>
  <property fmtid="{D5CDD505-2E9C-101B-9397-08002B2CF9AE}" pid="23" name="SD_USR_Name">
    <vt:lpwstr>Birgitte Vigsø Henningsen</vt:lpwstr>
  </property>
  <property fmtid="{D5CDD505-2E9C-101B-9397-08002B2CF9AE}" pid="24" name="SD_USR_Initials">
    <vt:lpwstr>BVH</vt:lpwstr>
  </property>
  <property fmtid="{D5CDD505-2E9C-101B-9397-08002B2CF9AE}" pid="25" name="SD_USR_Title">
    <vt:lpwstr>International Project Coordinator</vt:lpwstr>
  </property>
  <property fmtid="{D5CDD505-2E9C-101B-9397-08002B2CF9AE}" pid="26" name="SD_USR_Address1">
    <vt:lpwstr>Prinsens Alle 2</vt:lpwstr>
  </property>
  <property fmtid="{D5CDD505-2E9C-101B-9397-08002B2CF9AE}" pid="27" name="SD_USR_Address2">
    <vt:lpwstr>8800 Viborg</vt:lpwstr>
  </property>
  <property fmtid="{D5CDD505-2E9C-101B-9397-08002B2CF9AE}" pid="28" name="SD_USR_DirectPhone">
    <vt:lpwstr>+4587553736</vt:lpwstr>
  </property>
  <property fmtid="{D5CDD505-2E9C-101B-9397-08002B2CF9AE}" pid="29" name="SD_USR_Email">
    <vt:lpwstr>BVH@VIA.DK</vt:lpwstr>
  </property>
  <property fmtid="{D5CDD505-2E9C-101B-9397-08002B2CF9AE}" pid="30" name="SD_USR_Web">
    <vt:lpwstr>www.via.dk</vt:lpwstr>
  </property>
  <property fmtid="{D5CDD505-2E9C-101B-9397-08002B2CF9AE}" pid="31" name="SD_OFF_Category">
    <vt:lpwstr>Øvrige</vt:lpwstr>
  </property>
  <property fmtid="{D5CDD505-2E9C-101B-9397-08002B2CF9AE}" pid="32" name="SD_OFF_CatName">
    <vt:lpwstr>VIA Studieadministration</vt:lpwstr>
  </property>
  <property fmtid="{D5CDD505-2E9C-101B-9397-08002B2CF9AE}" pid="33" name="SD_OFF_Niveau">
    <vt:lpwstr/>
  </property>
  <property fmtid="{D5CDD505-2E9C-101B-9397-08002B2CF9AE}" pid="34" name="SD_ICON">
    <vt:lpwstr>091-Luftballoner.jpg</vt:lpwstr>
  </property>
  <property fmtid="{D5CDD505-2E9C-101B-9397-08002B2CF9AE}" pid="35" name="DocumentInfoFinished">
    <vt:lpwstr>True</vt:lpwstr>
  </property>
  <property fmtid="{D5CDD505-2E9C-101B-9397-08002B2CF9AE}" pid="36" name="ContentRemapped">
    <vt:lpwstr>true</vt:lpwstr>
  </property>
  <property fmtid="{D5CDD505-2E9C-101B-9397-08002B2CF9AE}" pid="37" name="DN_D_Dokumentnummer">
    <vt:lpwstr>D21-7085881</vt:lpwstr>
  </property>
  <property fmtid="{D5CDD505-2E9C-101B-9397-08002B2CF9AE}" pid="38" name="DN_D_Dokumenttitel">
    <vt:lpwstr>How to travel to Viborg</vt:lpwstr>
  </property>
  <property fmtid="{D5CDD505-2E9C-101B-9397-08002B2CF9AE}" pid="39" name="DN_D_Brevdato">
    <vt:lpwstr/>
  </property>
  <property fmtid="{D5CDD505-2E9C-101B-9397-08002B2CF9AE}" pid="40" name="DN_D_AnsvarligFuldeNavn">
    <vt:lpwstr>Birgitte Vigsø Henningsen (BVH) | VIA</vt:lpwstr>
  </property>
  <property fmtid="{D5CDD505-2E9C-101B-9397-08002B2CF9AE}" pid="41" name="DN_D_Initialer">
    <vt:lpwstr>BVH</vt:lpwstr>
  </property>
  <property fmtid="{D5CDD505-2E9C-101B-9397-08002B2CF9AE}" pid="42" name="DN_D_AnsvarligEmail">
    <vt:lpwstr>BVH@via.dk</vt:lpwstr>
  </property>
  <property fmtid="{D5CDD505-2E9C-101B-9397-08002B2CF9AE}" pid="43" name="DN_D_AnsvarligTelefon">
    <vt:lpwstr>53736</vt:lpwstr>
  </property>
  <property fmtid="{D5CDD505-2E9C-101B-9397-08002B2CF9AE}" pid="44" name="DN_D_AnsvarligKontor">
    <vt:lpwstr>Campus Viborg</vt:lpwstr>
  </property>
  <property fmtid="{D5CDD505-2E9C-101B-9397-08002B2CF9AE}" pid="45" name="DN_D_AnsvarligAfdeling">
    <vt:lpwstr>Internationalisering</vt:lpwstr>
  </property>
  <property fmtid="{D5CDD505-2E9C-101B-9397-08002B2CF9AE}" pid="46" name="DN_S_Sagsnummer">
    <vt:lpwstr>A21-65270</vt:lpwstr>
  </property>
  <property fmtid="{D5CDD505-2E9C-101B-9397-08002B2CF9AE}" pid="47" name="DN_S_Sagstitel">
    <vt:lpwstr>Social Innovation and Entrepreneurship generelle dokumenter</vt:lpwstr>
  </property>
  <property fmtid="{D5CDD505-2E9C-101B-9397-08002B2CF9AE}" pid="48" name="DN_S_Identity_Name">
    <vt:lpwstr/>
  </property>
  <property fmtid="{D5CDD505-2E9C-101B-9397-08002B2CF9AE}" pid="49" name="DN_S_IdentityStreet">
    <vt:lpwstr/>
  </property>
  <property fmtid="{D5CDD505-2E9C-101B-9397-08002B2CF9AE}" pid="50" name="DN_S_IdentityZip">
    <vt:lpwstr/>
  </property>
  <property fmtid="{D5CDD505-2E9C-101B-9397-08002B2CF9AE}" pid="51" name="DN_S_IdentityCity">
    <vt:lpwstr/>
  </property>
  <property fmtid="{D5CDD505-2E9C-101B-9397-08002B2CF9AE}" pid="52" name="Comments">
    <vt:lpwstr/>
  </property>
  <property fmtid="{D5CDD505-2E9C-101B-9397-08002B2CF9AE}" pid="53" name="ContentTypeId">
    <vt:lpwstr>0x01010069F7451BAF4B454D89996132E8FF1F39</vt:lpwstr>
  </property>
</Properties>
</file>